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0E4FA1" w14:textId="77777777" w:rsidR="003A19A1" w:rsidRPr="00BF6D67" w:rsidRDefault="003A19A1" w:rsidP="0045696D">
      <w:pPr>
        <w:pStyle w:val="Title"/>
        <w:rPr>
          <w:sz w:val="72"/>
          <w:szCs w:val="72"/>
          <w:lang w:val="fr-FR"/>
        </w:rPr>
      </w:pPr>
      <w:r w:rsidRPr="00BF6D67">
        <w:rPr>
          <w:sz w:val="72"/>
          <w:szCs w:val="72"/>
          <w:lang w:val="fr-FR"/>
        </w:rPr>
        <w:t>Rapport d'avancement annuel LIFE-AR</w:t>
      </w:r>
    </w:p>
    <w:p w14:paraId="56DE6CC7" w14:textId="77777777" w:rsidR="0045696D" w:rsidRPr="00BF6D67" w:rsidRDefault="0045696D" w:rsidP="0045696D">
      <w:pPr>
        <w:rPr>
          <w:lang w:val="fr-FR"/>
        </w:rPr>
      </w:pPr>
    </w:p>
    <w:p w14:paraId="6611BBC9" w14:textId="77777777" w:rsidR="003A19A1" w:rsidRPr="00BF6D67" w:rsidRDefault="003A19A1" w:rsidP="0045696D">
      <w:pPr>
        <w:pStyle w:val="Heading3"/>
        <w:rPr>
          <w:lang w:val="fr-FR"/>
        </w:rPr>
      </w:pPr>
      <w:r w:rsidRPr="00BF6D67">
        <w:rPr>
          <w:lang w:val="fr-FR"/>
        </w:rPr>
        <w:t>Période couverte par le rapport : du 1er avril 2025 au 30 septembre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99"/>
        <w:gridCol w:w="6359"/>
      </w:tblGrid>
      <w:tr w:rsidR="003A19A1" w:rsidRPr="00BF6D67" w14:paraId="6CB3B55F" w14:textId="77777777" w:rsidTr="00C620DD">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5E083A" w14:textId="77777777" w:rsidR="003A19A1" w:rsidRPr="00BF6D67" w:rsidRDefault="003A19A1" w:rsidP="003A19A1">
            <w:pPr>
              <w:rPr>
                <w:lang w:val="fr-FR"/>
              </w:rPr>
            </w:pPr>
            <w:r w:rsidRPr="00BF6D67">
              <w:rPr>
                <w:lang w:val="fr-FR"/>
              </w:rPr>
              <w:t>Pays :</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6E7CBA" w14:textId="77777777" w:rsidR="003A19A1" w:rsidRPr="00BF6D67" w:rsidRDefault="003A19A1" w:rsidP="003A19A1">
            <w:pPr>
              <w:rPr>
                <w:lang w:val="fr-FR"/>
              </w:rPr>
            </w:pPr>
            <w:r w:rsidRPr="00BF6D67">
              <w:rPr>
                <w:lang w:val="fr-FR"/>
              </w:rPr>
              <w:t>[Indiquer le nom du pays]</w:t>
            </w:r>
          </w:p>
        </w:tc>
      </w:tr>
      <w:tr w:rsidR="003A19A1" w:rsidRPr="00BF6D67" w14:paraId="47AA1342" w14:textId="77777777" w:rsidTr="00C620DD">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41FA7E" w14:textId="77777777" w:rsidR="003A19A1" w:rsidRPr="00BF6D67" w:rsidRDefault="003A19A1" w:rsidP="003A19A1">
            <w:pPr>
              <w:rPr>
                <w:lang w:val="fr-FR"/>
              </w:rPr>
            </w:pPr>
            <w:r w:rsidRPr="00BF6D67">
              <w:rPr>
                <w:lang w:val="fr-FR"/>
              </w:rPr>
              <w:t>Zones de mise en œuvre :</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338CB7" w14:textId="77777777" w:rsidR="003A19A1" w:rsidRPr="00BF6D67" w:rsidRDefault="003A19A1" w:rsidP="003A19A1">
            <w:pPr>
              <w:rPr>
                <w:lang w:val="fr-FR"/>
              </w:rPr>
            </w:pPr>
            <w:r w:rsidRPr="00BF6D67">
              <w:rPr>
                <w:lang w:val="fr-FR"/>
              </w:rPr>
              <w:t>[Indiquer les régions/districts/communes]</w:t>
            </w:r>
          </w:p>
        </w:tc>
      </w:tr>
      <w:tr w:rsidR="003A19A1" w:rsidRPr="00BF6D67" w14:paraId="31FAFE72" w14:textId="77777777" w:rsidTr="00C620DD">
        <w:tc>
          <w:tcPr>
            <w:tcW w:w="3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B1AF74" w14:textId="77777777" w:rsidR="003A19A1" w:rsidRPr="00BF6D67" w:rsidRDefault="003A19A1" w:rsidP="003A19A1">
            <w:pPr>
              <w:rPr>
                <w:lang w:val="fr-FR"/>
              </w:rPr>
            </w:pPr>
            <w:r w:rsidRPr="00BF6D67">
              <w:rPr>
                <w:lang w:val="fr-FR"/>
              </w:rPr>
              <w:t>Période couverte par le rapport :</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4E53B" w14:textId="77777777" w:rsidR="003A19A1" w:rsidRPr="00BF6D67" w:rsidRDefault="003A19A1" w:rsidP="003A19A1">
            <w:pPr>
              <w:rPr>
                <w:lang w:val="fr-FR"/>
              </w:rPr>
            </w:pPr>
            <w:r w:rsidRPr="00BF6D67">
              <w:rPr>
                <w:lang w:val="fr-FR"/>
              </w:rPr>
              <w:t>[1er avril 2025 – 30 septembre 2026]</w:t>
            </w:r>
          </w:p>
        </w:tc>
      </w:tr>
    </w:tbl>
    <w:p w14:paraId="0500387B" w14:textId="77777777" w:rsidR="003A19A1" w:rsidRPr="00BF6D67" w:rsidRDefault="003A19A1" w:rsidP="003A19A1">
      <w:pPr>
        <w:rPr>
          <w:lang w:val="fr-FR"/>
        </w:rPr>
      </w:pPr>
    </w:p>
    <w:p w14:paraId="74836AB9" w14:textId="77777777" w:rsidR="003A19A1" w:rsidRPr="00BF6D67" w:rsidRDefault="003A19A1" w:rsidP="0045696D">
      <w:pPr>
        <w:pStyle w:val="Heading3"/>
        <w:rPr>
          <w:lang w:val="fr-FR"/>
        </w:rPr>
      </w:pPr>
      <w:r w:rsidRPr="00BF6D67">
        <w:rPr>
          <w:lang w:val="fr-FR"/>
        </w:rPr>
        <w:t>Consignes pour l'établissement des rapports</w:t>
      </w:r>
    </w:p>
    <w:p w14:paraId="70A22334" w14:textId="77777777" w:rsidR="003A19A1" w:rsidRPr="00BF6D67" w:rsidRDefault="003A19A1" w:rsidP="003A19A1">
      <w:pPr>
        <w:rPr>
          <w:lang w:val="fr-FR"/>
        </w:rPr>
      </w:pPr>
      <w:r w:rsidRPr="00BF6D67">
        <w:rPr>
          <w:lang w:val="fr-FR"/>
        </w:rPr>
        <w:t>Ce modèle sert de guide pour les rapports semestriels et annuels sur la mise en œuvre du programme LIFE-AR. Veillez à mettre en</w:t>
      </w:r>
      <w:r w:rsidRPr="00BF6D67">
        <w:rPr>
          <w:i/>
          <w:iCs/>
          <w:lang w:val="fr-FR"/>
        </w:rPr>
        <w:t xml:space="preserve"> </w:t>
      </w:r>
      <w:r w:rsidRPr="00BF6D67">
        <w:rPr>
          <w:lang w:val="fr-FR"/>
        </w:rPr>
        <w:t xml:space="preserve">évidence les progrès réalisés par rapport aux offres des PMA et à vos investissements dans les trois domaines d’impact : « Des populations résilientes », « Des économies résilientes » et « Des territoires résilients », en soulignant explicitement les résultats et/ou les impacts. Incluez des données ventilées par sexe (selon le genre, l’âge, le handicap, etc.) le cas échéant, et démontrez explicitement les résultats et impacts progressifs liés à L'égalité du genre et inclusion sociale dans le cadre de vos interventions spécifiques dans chaque pays (voir </w:t>
      </w:r>
      <w:hyperlink r:id="rId11">
        <w:r w:rsidRPr="00BF6D67">
          <w:rPr>
            <w:rStyle w:val="Hyperlink"/>
            <w:lang w:val="fr-FR"/>
          </w:rPr>
          <w:t>les directives relatives à L'égalité du genre et inclusion sociale sur le site web ici</w:t>
        </w:r>
      </w:hyperlink>
      <w:r w:rsidRPr="00BF6D67">
        <w:rPr>
          <w:lang w:val="fr-FR"/>
        </w:rPr>
        <w:t xml:space="preserve">).  </w:t>
      </w:r>
    </w:p>
    <w:p w14:paraId="172D8697" w14:textId="77777777" w:rsidR="003A19A1" w:rsidRPr="00BF6D67" w:rsidRDefault="003A19A1" w:rsidP="003A19A1">
      <w:pPr>
        <w:rPr>
          <w:lang w:val="fr-FR"/>
        </w:rPr>
      </w:pPr>
      <w:r w:rsidRPr="00BF6D67">
        <w:rPr>
          <w:lang w:val="fr-FR"/>
        </w:rPr>
        <w:t xml:space="preserve">Veillez à avoir contacté les parties prenantes concernées de vos partenaires de mise en œuvre (FP) L'égalité du genre et inclusion sociale, y compris les membres de l’Équipe de travail, afin qu’elles examinent les sections spécifiques à L'égalité du genre et inclusion sociale et apportent des informations supplémentaires si nécessaire, en s’appuyant sur leurs connaissances et leur expertise en matière de mise en œuvre. Il peut être utile d’organiser une session de réflexion et d’examen de L'égalité du genre et inclusion sociale avant la rédaction du rapport afin de recueillir des informations et de procéder à une analyse collective des progrès réalisés à ce jour (voir </w:t>
      </w:r>
      <w:hyperlink r:id="rId12">
        <w:r w:rsidRPr="00BF6D67">
          <w:rPr>
            <w:rStyle w:val="Hyperlink"/>
            <w:lang w:val="fr-FR"/>
          </w:rPr>
          <w:t>le guide de réflexion sur L'égalité du genre et inclusion sociale disponible sur le site web ici</w:t>
        </w:r>
      </w:hyperlink>
      <w:r w:rsidRPr="00BF6D67">
        <w:rPr>
          <w:lang w:val="fr-FR"/>
        </w:rPr>
        <w:t>)</w:t>
      </w:r>
    </w:p>
    <w:p w14:paraId="48911CB5" w14:textId="77777777" w:rsidR="003A19A1" w:rsidRPr="00BF6D67" w:rsidRDefault="003A19A1" w:rsidP="003A19A1">
      <w:pPr>
        <w:rPr>
          <w:lang w:val="fr-FR"/>
        </w:rPr>
      </w:pPr>
      <w:r w:rsidRPr="00BF6D67">
        <w:rPr>
          <w:lang w:val="fr-FR"/>
        </w:rPr>
        <w:t xml:space="preserve">Soyez concis et utilisez les annexes pour fournir des détails supplémentaires. Veuillez envoyer votre rapport à votre équipe d’appui nationale avant le 23 septembre 2026. </w:t>
      </w:r>
    </w:p>
    <w:p w14:paraId="02071B08" w14:textId="77777777" w:rsidR="003A19A1" w:rsidRPr="00BF6D67" w:rsidRDefault="003A19A1" w:rsidP="003A19A1">
      <w:pPr>
        <w:rPr>
          <w:lang w:val="fr-FR"/>
        </w:rPr>
      </w:pPr>
      <w:r w:rsidRPr="00BF6D67">
        <w:rPr>
          <w:lang w:val="fr-FR"/>
        </w:rPr>
        <w:t>P.S. : Limite de 20 pages maximum / 10 000 mots (hors annexes).</w:t>
      </w:r>
    </w:p>
    <w:p w14:paraId="172A1AED" w14:textId="77777777" w:rsidR="0045696D" w:rsidRPr="00BF6D67" w:rsidRDefault="0045696D" w:rsidP="003A19A1">
      <w:pPr>
        <w:rPr>
          <w:i/>
          <w:iCs/>
          <w:lang w:val="fr-FR"/>
        </w:rPr>
      </w:pPr>
    </w:p>
    <w:p w14:paraId="65A4BC20" w14:textId="4638BAA7" w:rsidR="003A19A1" w:rsidRPr="00BF6D67" w:rsidRDefault="003A19A1" w:rsidP="0045696D">
      <w:pPr>
        <w:pStyle w:val="Heading2numbered"/>
        <w:rPr>
          <w:lang w:val="fr-FR"/>
        </w:rPr>
      </w:pPr>
      <w:r w:rsidRPr="00BF6D67">
        <w:rPr>
          <w:lang w:val="fr-FR"/>
        </w:rPr>
        <w:t>Résumé</w:t>
      </w:r>
    </w:p>
    <w:p w14:paraId="7BD1F6A2" w14:textId="77777777" w:rsidR="003A19A1" w:rsidRPr="00BF6D67" w:rsidRDefault="003A19A1" w:rsidP="003A19A1">
      <w:pPr>
        <w:rPr>
          <w:lang w:val="fr-FR"/>
        </w:rPr>
      </w:pPr>
      <w:r w:rsidRPr="00BF6D67">
        <w:rPr>
          <w:i/>
          <w:iCs/>
          <w:lang w:val="fr-FR"/>
        </w:rPr>
        <w:t>Donnez un aperçu concis des principales réalisations, des résultats obtenus et des principaux défis liés aux offres et aux investissements des PMA au cours de la période couverte par le rapport. 1 page maximum (500 mots).</w:t>
      </w:r>
    </w:p>
    <w:p w14:paraId="40EFA1FB" w14:textId="77777777" w:rsidR="003A19A1" w:rsidRPr="00BF6D67" w:rsidRDefault="003A19A1" w:rsidP="003A19A1">
      <w:pPr>
        <w:rPr>
          <w:i/>
          <w:iCs/>
          <w:lang w:val="fr-FR"/>
        </w:rPr>
      </w:pPr>
    </w:p>
    <w:p w14:paraId="4426010F" w14:textId="77777777" w:rsidR="003A19A1" w:rsidRPr="00BF6D67" w:rsidRDefault="003A19A1" w:rsidP="003A19A1">
      <w:pPr>
        <w:rPr>
          <w:b/>
          <w:bCs/>
          <w:lang w:val="fr-FR"/>
        </w:rPr>
      </w:pPr>
      <w:r w:rsidRPr="00BF6D67">
        <w:rPr>
          <w:b/>
          <w:bCs/>
          <w:lang w:val="fr-FR"/>
        </w:rPr>
        <w:t>a) Principales réalisations</w:t>
      </w:r>
    </w:p>
    <w:p w14:paraId="0103855A" w14:textId="77777777" w:rsidR="003A19A1" w:rsidRPr="00BF6D67" w:rsidRDefault="003A19A1" w:rsidP="003A19A1">
      <w:pPr>
        <w:rPr>
          <w:lang w:val="fr-FR"/>
        </w:rPr>
      </w:pPr>
      <w:r w:rsidRPr="00BF6D67">
        <w:rPr>
          <w:i/>
          <w:iCs/>
          <w:lang w:val="fr-FR"/>
        </w:rPr>
        <w:t xml:space="preserve">Résumez brièvement les principaux résultats obtenus dans le cadre de chaque offre des PMA au cours de la période couverte par le rapport. Mettez également en évidence les principales réalisations liées aux investissements, en les reliant aux trois domaines d’impact, le cas échéant. (Des détails supplémentaires pourront être fournis ultérieurement) </w:t>
      </w:r>
    </w:p>
    <w:p w14:paraId="7F1F8C8E" w14:textId="77777777" w:rsidR="003A19A1" w:rsidRPr="00BF6D67" w:rsidRDefault="003A19A1" w:rsidP="003A19A1">
      <w:pPr>
        <w:rPr>
          <w:i/>
          <w:iCs/>
          <w:lang w:val="fr-FR"/>
        </w:rPr>
      </w:pPr>
    </w:p>
    <w:p w14:paraId="1D915F58" w14:textId="77777777" w:rsidR="003A19A1" w:rsidRPr="00BF6D67" w:rsidRDefault="003A19A1" w:rsidP="003A19A1">
      <w:pPr>
        <w:rPr>
          <w:b/>
          <w:bCs/>
          <w:lang w:val="fr-FR"/>
        </w:rPr>
      </w:pPr>
      <w:r w:rsidRPr="00BF6D67">
        <w:rPr>
          <w:b/>
          <w:bCs/>
          <w:lang w:val="fr-FR"/>
        </w:rPr>
        <w:t>b) Évaluation globale des progrès</w:t>
      </w:r>
    </w:p>
    <w:p w14:paraId="6D036C70" w14:textId="77777777" w:rsidR="003A19A1" w:rsidRDefault="003A19A1" w:rsidP="003A19A1">
      <w:pPr>
        <w:rPr>
          <w:i/>
          <w:iCs/>
          <w:lang w:val="fr-FR"/>
        </w:rPr>
      </w:pPr>
      <w:r w:rsidRPr="00BF6D67">
        <w:rPr>
          <w:i/>
          <w:iCs/>
          <w:lang w:val="fr-FR"/>
        </w:rPr>
        <w:lastRenderedPageBreak/>
        <w:t>Indiquez si vous êtes en bonne voie pour atteindre les résultats et l’impact prévus d’ici la fin de la phase LIFE-AR (Phase de mise en place et de lancement ou Phase test et conception).</w:t>
      </w:r>
    </w:p>
    <w:p w14:paraId="4F6CAD47" w14:textId="77777777" w:rsidR="00BF6D67" w:rsidRPr="00BF6D67" w:rsidRDefault="00BF6D67" w:rsidP="003A19A1">
      <w:pPr>
        <w:rPr>
          <w:i/>
          <w:iCs/>
          <w:lang w:val="fr-FR"/>
        </w:rPr>
      </w:pPr>
    </w:p>
    <w:p w14:paraId="3763EABE" w14:textId="77777777" w:rsidR="003A19A1" w:rsidRPr="00BF6D67" w:rsidRDefault="003A19A1" w:rsidP="003A19A1">
      <w:pPr>
        <w:rPr>
          <w:b/>
          <w:bCs/>
          <w:lang w:val="fr-FR"/>
        </w:rPr>
      </w:pPr>
      <w:r w:rsidRPr="00BF6D67">
        <w:rPr>
          <w:b/>
          <w:bCs/>
          <w:lang w:val="fr-FR"/>
        </w:rPr>
        <w:t>c) Principaux défis</w:t>
      </w:r>
    </w:p>
    <w:p w14:paraId="0F313DA3" w14:textId="77777777" w:rsidR="003A19A1" w:rsidRPr="00BF6D67" w:rsidRDefault="003A19A1" w:rsidP="003A19A1">
      <w:pPr>
        <w:rPr>
          <w:i/>
          <w:iCs/>
          <w:lang w:val="fr-FR"/>
        </w:rPr>
      </w:pPr>
      <w:r w:rsidRPr="00BF6D67">
        <w:rPr>
          <w:i/>
          <w:iCs/>
          <w:lang w:val="fr-FR"/>
        </w:rPr>
        <w:t>Décrivez brièvement les principaux obstacles rencontrés lors de la mise en œuvre des activités prévues au cours de cette période de référence et la manière dont vous y avez remédié.</w:t>
      </w:r>
    </w:p>
    <w:p w14:paraId="6F165C0C" w14:textId="77777777" w:rsidR="003A19A1" w:rsidRPr="00BF6D67" w:rsidRDefault="003A19A1" w:rsidP="003A19A1">
      <w:pPr>
        <w:rPr>
          <w:b/>
          <w:bCs/>
          <w:lang w:val="fr-FR"/>
        </w:rPr>
      </w:pPr>
    </w:p>
    <w:p w14:paraId="47D61D4A" w14:textId="764BB098" w:rsidR="003A19A1" w:rsidRDefault="003A19A1" w:rsidP="00BF6D67">
      <w:pPr>
        <w:pStyle w:val="Heading2numbered"/>
        <w:rPr>
          <w:lang w:val="fr-FR"/>
        </w:rPr>
      </w:pPr>
      <w:r w:rsidRPr="00BF6D67">
        <w:rPr>
          <w:lang w:val="fr-FR"/>
        </w:rPr>
        <w:t>Progrès par rapport aux offres des PMA</w:t>
      </w:r>
    </w:p>
    <w:p w14:paraId="18E6C66F" w14:textId="77777777" w:rsidR="00BF6D67" w:rsidRPr="00BF6D67" w:rsidRDefault="00BF6D67" w:rsidP="003A19A1">
      <w:pPr>
        <w:rPr>
          <w:b/>
          <w:bCs/>
          <w:lang w:val="fr-FR"/>
        </w:rPr>
      </w:pPr>
    </w:p>
    <w:p w14:paraId="7C2E6D21" w14:textId="77777777" w:rsidR="003A19A1" w:rsidRPr="00BF6D67" w:rsidRDefault="003A19A1" w:rsidP="003A19A1">
      <w:pPr>
        <w:rPr>
          <w:i/>
          <w:iCs/>
          <w:lang w:val="fr-FR"/>
        </w:rPr>
      </w:pPr>
      <w:r w:rsidRPr="00BF6D67">
        <w:rPr>
          <w:i/>
          <w:iCs/>
          <w:lang w:val="fr-FR"/>
        </w:rPr>
        <w:t>Rendez compte des résultats concrets, en montrant en quoi les activités ont contribué aux offres des PMA. Utilisez le tableau ci-dessous. Incluez des données ventilées par sexe* (selon le sexe, l’âge, le handicap, etc.) ainsi que les réalisations, résultats et/ou impacts spécifiques à l’approche de l’égalité du genre et inclusion sociale, le cas échéant.</w:t>
      </w:r>
    </w:p>
    <w:p w14:paraId="1C1D959C" w14:textId="77777777" w:rsidR="003A19A1" w:rsidRPr="00BF6D67" w:rsidRDefault="003A19A1" w:rsidP="003A19A1">
      <w:pPr>
        <w:rPr>
          <w:i/>
          <w:iCs/>
          <w:lang w:val="fr-FR"/>
        </w:rPr>
        <w:sectPr w:rsidR="003A19A1" w:rsidRPr="00BF6D67" w:rsidSect="003A19A1">
          <w:headerReference w:type="default" r:id="rId13"/>
          <w:pgSz w:w="12240" w:h="15840"/>
          <w:pgMar w:top="1440" w:right="1440" w:bottom="1440" w:left="1440" w:header="708" w:footer="708" w:gutter="0"/>
          <w:cols w:space="720"/>
          <w:docGrid w:linePitch="360"/>
        </w:sectPr>
      </w:pPr>
      <w:r w:rsidRPr="00BF6D67">
        <w:rPr>
          <w:i/>
          <w:iCs/>
          <w:lang w:val="fr-FR"/>
        </w:rPr>
        <w:t>Veuillez utiliser votre plan national de SEA approuvé pour remplir la matrice ci-dessous avec les résultats et indicateurs spécifiques à votre pays. Incluez les résultats et indicateurs des cinq offres des PMA. Vous trouverez ci-dessous un exemple utilisant l'offre de coordination pour un PCF (Éthiopie). 4 pages maximum (2 000 mots).</w:t>
      </w: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0"/>
        <w:gridCol w:w="2521"/>
        <w:gridCol w:w="2479"/>
        <w:gridCol w:w="845"/>
        <w:gridCol w:w="1164"/>
        <w:gridCol w:w="552"/>
        <w:gridCol w:w="2826"/>
        <w:gridCol w:w="2825"/>
      </w:tblGrid>
      <w:tr w:rsidR="003A19A1" w:rsidRPr="00BE7987" w14:paraId="66D111E4" w14:textId="77777777" w:rsidTr="00BE7987">
        <w:trPr>
          <w:trHeight w:val="690"/>
        </w:trPr>
        <w:tc>
          <w:tcPr>
            <w:tcW w:w="1181" w:type="dxa"/>
            <w:tcBorders>
              <w:top w:val="single" w:sz="4" w:space="0" w:color="auto"/>
              <w:left w:val="single" w:sz="4" w:space="0" w:color="auto"/>
              <w:bottom w:val="single" w:sz="1" w:space="0" w:color="CCCCCC"/>
              <w:right w:val="single" w:sz="1" w:space="0" w:color="CCCCCC"/>
            </w:tcBorders>
            <w:shd w:val="clear" w:color="auto" w:fill="0E5967" w:themeFill="accent3"/>
            <w:tcMar>
              <w:top w:w="80" w:type="dxa"/>
              <w:left w:w="120" w:type="dxa"/>
              <w:bottom w:w="80" w:type="dxa"/>
              <w:right w:w="120" w:type="dxa"/>
            </w:tcMar>
          </w:tcPr>
          <w:p w14:paraId="3601367F" w14:textId="77777777" w:rsidR="003A19A1" w:rsidRPr="00BE7987" w:rsidRDefault="003A19A1" w:rsidP="003A19A1">
            <w:pPr>
              <w:rPr>
                <w:b/>
                <w:bCs/>
                <w:color w:val="FFFFFF" w:themeColor="background1"/>
                <w:lang w:val="fr-FR"/>
              </w:rPr>
            </w:pPr>
            <w:r w:rsidRPr="00BE7987">
              <w:rPr>
                <w:b/>
                <w:bCs/>
                <w:color w:val="FFFFFF" w:themeColor="background1"/>
                <w:lang w:val="fr-FR"/>
              </w:rPr>
              <w:lastRenderedPageBreak/>
              <w:t>Exemple de l’Éthiopie</w:t>
            </w:r>
          </w:p>
        </w:tc>
        <w:tc>
          <w:tcPr>
            <w:tcW w:w="2681"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67948226" w14:textId="77777777" w:rsidR="003A19A1" w:rsidRPr="00BE7987" w:rsidRDefault="003A19A1" w:rsidP="003A19A1">
            <w:pPr>
              <w:rPr>
                <w:b/>
                <w:bCs/>
                <w:color w:val="FFFFFF" w:themeColor="background1"/>
                <w:lang w:val="fr-FR"/>
              </w:rPr>
            </w:pPr>
            <w:r w:rsidRPr="00BE7987">
              <w:rPr>
                <w:b/>
                <w:bCs/>
                <w:color w:val="FFFFFF" w:themeColor="background1"/>
                <w:lang w:val="fr-FR"/>
              </w:rPr>
              <w:t>Résultats attendus</w:t>
            </w:r>
          </w:p>
          <w:p w14:paraId="4751C7BE" w14:textId="77777777" w:rsidR="003A19A1" w:rsidRPr="00BE7987" w:rsidRDefault="003A19A1" w:rsidP="003A19A1">
            <w:pPr>
              <w:rPr>
                <w:b/>
                <w:bCs/>
                <w:color w:val="FFFFFF" w:themeColor="background1"/>
                <w:lang w:val="fr-FR"/>
              </w:rPr>
            </w:pPr>
          </w:p>
          <w:p w14:paraId="276898FE"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 xml:space="preserve">(Tels qu’ils découlent du plan SEA) </w:t>
            </w:r>
          </w:p>
        </w:tc>
        <w:tc>
          <w:tcPr>
            <w:tcW w:w="2653"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72C2215C" w14:textId="77777777" w:rsidR="003A19A1" w:rsidRPr="00BE7987" w:rsidRDefault="003A19A1" w:rsidP="003A19A1">
            <w:pPr>
              <w:rPr>
                <w:b/>
                <w:bCs/>
                <w:color w:val="FFFFFF" w:themeColor="background1"/>
                <w:lang w:val="fr-FR"/>
              </w:rPr>
            </w:pPr>
            <w:r w:rsidRPr="00BE7987">
              <w:rPr>
                <w:b/>
                <w:bCs/>
                <w:color w:val="FFFFFF" w:themeColor="background1"/>
                <w:lang w:val="fr-FR"/>
              </w:rPr>
              <w:t xml:space="preserve">Indicateur* </w:t>
            </w:r>
          </w:p>
          <w:p w14:paraId="1C86C581" w14:textId="77777777" w:rsidR="003A19A1" w:rsidRPr="00BE7987" w:rsidRDefault="003A19A1" w:rsidP="003A19A1">
            <w:pPr>
              <w:rPr>
                <w:b/>
                <w:bCs/>
                <w:color w:val="FFFFFF" w:themeColor="background1"/>
                <w:lang w:val="fr-FR"/>
              </w:rPr>
            </w:pPr>
          </w:p>
          <w:p w14:paraId="79539BBC"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(Tiré du plan SEA)</w:t>
            </w:r>
          </w:p>
        </w:tc>
        <w:tc>
          <w:tcPr>
            <w:tcW w:w="709" w:type="dxa"/>
            <w:tcBorders>
              <w:top w:val="single" w:sz="4" w:space="0" w:color="auto"/>
              <w:left w:val="single" w:sz="1" w:space="0" w:color="CCCCCC"/>
              <w:bottom w:val="single" w:sz="1" w:space="0" w:color="CCCCCC"/>
              <w:right w:val="single" w:sz="1" w:space="0" w:color="CCCCCC"/>
            </w:tcBorders>
            <w:shd w:val="clear" w:color="auto" w:fill="0E5967" w:themeFill="accent3"/>
          </w:tcPr>
          <w:p w14:paraId="178A6C24" w14:textId="77777777" w:rsidR="003A19A1" w:rsidRPr="00BE7987" w:rsidRDefault="003A19A1" w:rsidP="003A19A1">
            <w:pPr>
              <w:rPr>
                <w:b/>
                <w:bCs/>
                <w:color w:val="FFFFFF" w:themeColor="background1"/>
                <w:lang w:val="fr-FR"/>
              </w:rPr>
            </w:pPr>
            <w:r w:rsidRPr="00BE7987">
              <w:rPr>
                <w:b/>
                <w:bCs/>
                <w:color w:val="FFFFFF" w:themeColor="background1"/>
                <w:lang w:val="fr-FR"/>
              </w:rPr>
              <w:t xml:space="preserve">Objectif* </w:t>
            </w:r>
          </w:p>
          <w:p w14:paraId="346369AF" w14:textId="77777777" w:rsidR="003A19A1" w:rsidRPr="00BE7987" w:rsidRDefault="003A19A1" w:rsidP="003A19A1">
            <w:pPr>
              <w:rPr>
                <w:b/>
                <w:bCs/>
                <w:color w:val="FFFFFF" w:themeColor="background1"/>
                <w:lang w:val="fr-FR"/>
              </w:rPr>
            </w:pPr>
          </w:p>
          <w:p w14:paraId="64DA38C9"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(Objectif du projet)</w:t>
            </w:r>
          </w:p>
          <w:p w14:paraId="22C16B89" w14:textId="77777777" w:rsidR="003A19A1" w:rsidRPr="00BE7987" w:rsidRDefault="003A19A1" w:rsidP="003A19A1">
            <w:pPr>
              <w:rPr>
                <w:b/>
                <w:bCs/>
                <w:color w:val="FFFFFF" w:themeColor="background1"/>
                <w:lang w:val="fr-FR"/>
              </w:rPr>
            </w:pPr>
          </w:p>
        </w:tc>
        <w:tc>
          <w:tcPr>
            <w:tcW w:w="992"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71472B8D" w14:textId="77777777" w:rsidR="003A19A1" w:rsidRPr="00BE7987" w:rsidRDefault="003A19A1" w:rsidP="003A19A1">
            <w:pPr>
              <w:rPr>
                <w:b/>
                <w:bCs/>
                <w:color w:val="FFFFFF" w:themeColor="background1"/>
                <w:lang w:val="fr-FR"/>
              </w:rPr>
            </w:pPr>
            <w:r w:rsidRPr="00BE7987">
              <w:rPr>
                <w:b/>
                <w:bCs/>
                <w:color w:val="FFFFFF" w:themeColor="background1"/>
                <w:lang w:val="fr-FR"/>
              </w:rPr>
              <w:t>Atteint*</w:t>
            </w:r>
          </w:p>
          <w:p w14:paraId="525EB6AF" w14:textId="77777777" w:rsidR="003A19A1" w:rsidRPr="00BE7987" w:rsidRDefault="003A19A1" w:rsidP="003A19A1">
            <w:pPr>
              <w:rPr>
                <w:b/>
                <w:bCs/>
                <w:color w:val="FFFFFF" w:themeColor="background1"/>
                <w:lang w:val="fr-FR"/>
              </w:rPr>
            </w:pPr>
          </w:p>
          <w:p w14:paraId="16933829"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(Chiffres réels pour la période de référence)</w:t>
            </w:r>
          </w:p>
        </w:tc>
        <w:tc>
          <w:tcPr>
            <w:tcW w:w="567" w:type="dxa"/>
            <w:tcBorders>
              <w:top w:val="single" w:sz="4" w:space="0" w:color="auto"/>
              <w:left w:val="single" w:sz="1" w:space="0" w:color="CCCCCC"/>
              <w:bottom w:val="single" w:sz="1" w:space="0" w:color="CCCCCC"/>
              <w:right w:val="single" w:sz="1" w:space="0" w:color="CCCCCC"/>
            </w:tcBorders>
            <w:shd w:val="clear" w:color="auto" w:fill="0E5967" w:themeFill="accent3"/>
          </w:tcPr>
          <w:p w14:paraId="28DE358B"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 xml:space="preserve">RAG </w:t>
            </w:r>
          </w:p>
        </w:tc>
        <w:tc>
          <w:tcPr>
            <w:tcW w:w="2975" w:type="dxa"/>
            <w:tcBorders>
              <w:top w:val="single" w:sz="4" w:space="0" w:color="auto"/>
              <w:left w:val="single" w:sz="1" w:space="0" w:color="CCCCCC"/>
              <w:bottom w:val="single" w:sz="1" w:space="0" w:color="CCCCCC"/>
              <w:right w:val="single" w:sz="1" w:space="0" w:color="CCCCCC"/>
            </w:tcBorders>
            <w:shd w:val="clear" w:color="auto" w:fill="0E5967" w:themeFill="accent3"/>
          </w:tcPr>
          <w:p w14:paraId="6FB8D542" w14:textId="77777777" w:rsidR="003A19A1" w:rsidRPr="00BE7987" w:rsidRDefault="003A19A1" w:rsidP="003A19A1">
            <w:pPr>
              <w:rPr>
                <w:b/>
                <w:bCs/>
                <w:color w:val="FFFFFF" w:themeColor="background1"/>
                <w:lang w:val="fr-FR"/>
              </w:rPr>
            </w:pPr>
            <w:r w:rsidRPr="00BE7987">
              <w:rPr>
                <w:b/>
                <w:bCs/>
                <w:color w:val="FFFFFF" w:themeColor="background1"/>
                <w:lang w:val="fr-FR"/>
              </w:rPr>
              <w:t>Description</w:t>
            </w:r>
          </w:p>
          <w:p w14:paraId="20DA34EC" w14:textId="77777777" w:rsidR="003A19A1" w:rsidRPr="00BE7987" w:rsidRDefault="003A19A1" w:rsidP="003A19A1">
            <w:pPr>
              <w:rPr>
                <w:b/>
                <w:bCs/>
                <w:color w:val="FFFFFF" w:themeColor="background1"/>
                <w:lang w:val="fr-FR"/>
              </w:rPr>
            </w:pPr>
          </w:p>
          <w:p w14:paraId="6E2D0372"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 xml:space="preserve">(Brève description des activités/interventions menées au cours de la période de référence pour atteindre les objectifs </w:t>
            </w:r>
          </w:p>
        </w:tc>
        <w:tc>
          <w:tcPr>
            <w:tcW w:w="2974" w:type="dxa"/>
            <w:tcBorders>
              <w:top w:val="single" w:sz="4" w:space="0" w:color="auto"/>
              <w:left w:val="single" w:sz="1" w:space="0" w:color="CCCCCC"/>
              <w:bottom w:val="single" w:sz="1" w:space="0" w:color="CCCCCC"/>
              <w:right w:val="single" w:sz="4" w:space="0" w:color="auto"/>
            </w:tcBorders>
            <w:shd w:val="clear" w:color="auto" w:fill="0E5967" w:themeFill="accent3"/>
          </w:tcPr>
          <w:p w14:paraId="4FEA11B7" w14:textId="77777777" w:rsidR="003A19A1" w:rsidRPr="00BE7987" w:rsidRDefault="003A19A1" w:rsidP="003A19A1">
            <w:pPr>
              <w:rPr>
                <w:b/>
                <w:bCs/>
                <w:color w:val="FFFFFF" w:themeColor="background1"/>
                <w:lang w:val="fr-FR"/>
              </w:rPr>
            </w:pPr>
            <w:r w:rsidRPr="00BE7987">
              <w:rPr>
                <w:b/>
                <w:bCs/>
                <w:color w:val="FFFFFF" w:themeColor="background1"/>
                <w:lang w:val="fr-FR"/>
              </w:rPr>
              <w:t>Résultats/Impact</w:t>
            </w:r>
          </w:p>
          <w:p w14:paraId="61B6897F" w14:textId="77777777" w:rsidR="003A19A1" w:rsidRPr="00BE7987" w:rsidRDefault="003A19A1" w:rsidP="003A19A1">
            <w:pPr>
              <w:rPr>
                <w:b/>
                <w:bCs/>
                <w:color w:val="FFFFFF" w:themeColor="background1"/>
                <w:lang w:val="fr-FR"/>
              </w:rPr>
            </w:pPr>
          </w:p>
          <w:p w14:paraId="32C5BC2E" w14:textId="77777777" w:rsidR="003A19A1" w:rsidRPr="00BE7987" w:rsidRDefault="003A19A1" w:rsidP="003A19A1">
            <w:pPr>
              <w:rPr>
                <w:b/>
                <w:bCs/>
                <w:i/>
                <w:iCs/>
                <w:color w:val="FFFFFF" w:themeColor="background1"/>
                <w:lang w:val="fr-FR"/>
              </w:rPr>
            </w:pPr>
            <w:r w:rsidRPr="00BE7987">
              <w:rPr>
                <w:b/>
                <w:bCs/>
                <w:i/>
                <w:iCs/>
                <w:color w:val="FFFFFF" w:themeColor="background1"/>
                <w:lang w:val="fr-FR"/>
              </w:rPr>
              <w:t xml:space="preserve">(Quels ont été les principaux résultats et/ou impacts des activités/interventions menées dans le cadre de cette offre ?) </w:t>
            </w:r>
          </w:p>
        </w:tc>
      </w:tr>
      <w:tr w:rsidR="003A19A1" w:rsidRPr="00BF6D67" w14:paraId="39EE4C4D" w14:textId="77777777" w:rsidTr="008A7ADC">
        <w:trPr>
          <w:trHeight w:val="66"/>
        </w:trPr>
        <w:tc>
          <w:tcPr>
            <w:tcW w:w="1181" w:type="dxa"/>
            <w:tcBorders>
              <w:top w:val="single" w:sz="1" w:space="0" w:color="CCCCCC"/>
              <w:left w:val="single" w:sz="4" w:space="0" w:color="auto"/>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DA84838" w14:textId="34DE4D4B" w:rsidR="003A19A1" w:rsidRPr="00BF6D67" w:rsidRDefault="003A19A1" w:rsidP="003A19A1">
            <w:pPr>
              <w:rPr>
                <w:b/>
                <w:bCs/>
                <w:lang w:val="fr-FR"/>
              </w:rPr>
            </w:pPr>
            <w:r w:rsidRPr="00BF6D67">
              <w:rPr>
                <w:b/>
                <w:bCs/>
                <w:lang w:val="fr-FR"/>
              </w:rPr>
              <w:t xml:space="preserve">Offre des PMA </w:t>
            </w:r>
          </w:p>
        </w:tc>
        <w:tc>
          <w:tcPr>
            <w:tcW w:w="13551" w:type="dxa"/>
            <w:gridSpan w:val="7"/>
            <w:tcBorders>
              <w:top w:val="single" w:sz="1" w:space="0" w:color="CCCCCC"/>
              <w:left w:val="single" w:sz="1" w:space="0" w:color="CCCCCC"/>
              <w:bottom w:val="single" w:sz="1" w:space="0" w:color="CCCCCC"/>
              <w:right w:val="single" w:sz="4" w:space="0" w:color="auto"/>
            </w:tcBorders>
            <w:shd w:val="clear" w:color="auto" w:fill="CEF2F8" w:themeFill="accent4" w:themeFillTint="33"/>
            <w:tcMar>
              <w:top w:w="80" w:type="dxa"/>
              <w:left w:w="120" w:type="dxa"/>
              <w:bottom w:w="80" w:type="dxa"/>
              <w:right w:w="120" w:type="dxa"/>
            </w:tcMar>
          </w:tcPr>
          <w:p w14:paraId="3BE777DE" w14:textId="77777777" w:rsidR="003A19A1" w:rsidRPr="00BF6D67" w:rsidRDefault="003A19A1" w:rsidP="003A19A1">
            <w:pPr>
              <w:rPr>
                <w:b/>
                <w:bCs/>
                <w:lang w:val="fr-FR"/>
              </w:rPr>
            </w:pPr>
            <w:r w:rsidRPr="00BF6D67">
              <w:rPr>
                <w:b/>
                <w:bCs/>
                <w:lang w:val="fr-FR"/>
              </w:rPr>
              <w:t>Coordination : Amélioration de la coordination et adoption d’une approche qui inclut l’ensemble de la société en vue d’un avenir sobre en carbone et résilient face au changement climatique</w:t>
            </w:r>
          </w:p>
        </w:tc>
      </w:tr>
      <w:tr w:rsidR="003A19A1" w:rsidRPr="00BF6D67" w14:paraId="20A4AB0A" w14:textId="77777777" w:rsidTr="00C620DD">
        <w:trPr>
          <w:trHeight w:val="617"/>
        </w:trPr>
        <w:tc>
          <w:tcPr>
            <w:tcW w:w="1181" w:type="dxa"/>
            <w:vMerge w:val="restart"/>
            <w:tcBorders>
              <w:top w:val="single" w:sz="1" w:space="0" w:color="CCCCCC"/>
              <w:left w:val="single" w:sz="4" w:space="0" w:color="auto"/>
              <w:right w:val="single" w:sz="1" w:space="0" w:color="CCCCCC"/>
            </w:tcBorders>
            <w:tcMar>
              <w:top w:w="80" w:type="dxa"/>
              <w:left w:w="120" w:type="dxa"/>
              <w:bottom w:w="80" w:type="dxa"/>
              <w:right w:w="120" w:type="dxa"/>
            </w:tcMar>
          </w:tcPr>
          <w:p w14:paraId="05F1F8D9" w14:textId="77777777" w:rsidR="003A19A1" w:rsidRPr="00BF6D67" w:rsidRDefault="003A19A1" w:rsidP="003A19A1">
            <w:pPr>
              <w:rPr>
                <w:b/>
                <w:bCs/>
                <w:lang w:val="fr-FR"/>
              </w:rPr>
            </w:pPr>
            <w:r w:rsidRPr="00BF6D67">
              <w:rPr>
                <w:b/>
                <w:bCs/>
                <w:lang w:val="fr-FR"/>
              </w:rPr>
              <w:t>Résultats</w:t>
            </w: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E44C43" w14:textId="77777777" w:rsidR="003A19A1" w:rsidRPr="00BF6D67" w:rsidRDefault="003A19A1" w:rsidP="003A19A1">
            <w:pPr>
              <w:rPr>
                <w:lang w:val="fr-FR"/>
              </w:rPr>
            </w:pPr>
            <w:r w:rsidRPr="00BF6D67">
              <w:rPr>
                <w:lang w:val="fr-FR"/>
              </w:rPr>
              <w:t>Stratégies intégrées de résilience climatique à tous les niveaux et dans tous les secteurs.</w:t>
            </w: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4E7F5C" w14:textId="77777777" w:rsidR="003A19A1" w:rsidRPr="00BF6D67" w:rsidRDefault="003A19A1" w:rsidP="003A19A1">
            <w:pPr>
              <w:rPr>
                <w:lang w:val="fr-FR"/>
              </w:rPr>
            </w:pPr>
            <w:r w:rsidRPr="00BF6D67">
              <w:rPr>
                <w:lang w:val="fr-FR"/>
              </w:rPr>
              <w:t>Nombre de secteurs intégrant des plans de résilience</w:t>
            </w:r>
          </w:p>
        </w:tc>
        <w:tc>
          <w:tcPr>
            <w:tcW w:w="709" w:type="dxa"/>
            <w:tcBorders>
              <w:top w:val="single" w:sz="1" w:space="0" w:color="CCCCCC"/>
              <w:left w:val="single" w:sz="1" w:space="0" w:color="CCCCCC"/>
              <w:bottom w:val="single" w:sz="1" w:space="0" w:color="CCCCCC"/>
              <w:right w:val="single" w:sz="1" w:space="0" w:color="CCCCCC"/>
            </w:tcBorders>
          </w:tcPr>
          <w:p w14:paraId="697897CE"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649A31"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787C3A44" w14:textId="77777777" w:rsidR="003A19A1" w:rsidRPr="00BF6D67" w:rsidRDefault="003A19A1" w:rsidP="003A19A1">
            <w:pPr>
              <w:rPr>
                <w:lang w:val="fr-FR"/>
              </w:rPr>
            </w:pPr>
          </w:p>
        </w:tc>
        <w:tc>
          <w:tcPr>
            <w:tcW w:w="2975" w:type="dxa"/>
            <w:tcBorders>
              <w:top w:val="single" w:sz="1" w:space="0" w:color="CCCCCC"/>
              <w:left w:val="single" w:sz="1" w:space="0" w:color="CCCCCC"/>
              <w:right w:val="single" w:sz="1" w:space="0" w:color="CCCCCC"/>
            </w:tcBorders>
          </w:tcPr>
          <w:p w14:paraId="50D43531" w14:textId="77777777" w:rsidR="003A19A1" w:rsidRPr="00BF6D67" w:rsidRDefault="003A19A1" w:rsidP="003A19A1">
            <w:pPr>
              <w:rPr>
                <w:lang w:val="fr-FR"/>
              </w:rPr>
            </w:pPr>
          </w:p>
        </w:tc>
        <w:tc>
          <w:tcPr>
            <w:tcW w:w="2974" w:type="dxa"/>
            <w:vMerge w:val="restart"/>
            <w:tcBorders>
              <w:left w:val="single" w:sz="1" w:space="0" w:color="CCCCCC"/>
              <w:right w:val="single" w:sz="4" w:space="0" w:color="auto"/>
            </w:tcBorders>
          </w:tcPr>
          <w:p w14:paraId="7809879E" w14:textId="77777777" w:rsidR="003A19A1" w:rsidRPr="00BF6D67" w:rsidRDefault="003A19A1" w:rsidP="003A19A1">
            <w:pPr>
              <w:rPr>
                <w:lang w:val="fr-FR"/>
              </w:rPr>
            </w:pPr>
          </w:p>
        </w:tc>
      </w:tr>
      <w:tr w:rsidR="003A19A1" w:rsidRPr="00BF6D67" w14:paraId="3DDE55D3" w14:textId="77777777" w:rsidTr="00C620DD">
        <w:tc>
          <w:tcPr>
            <w:tcW w:w="1181" w:type="dxa"/>
            <w:vMerge/>
            <w:tcMar>
              <w:top w:w="80" w:type="dxa"/>
              <w:left w:w="120" w:type="dxa"/>
              <w:bottom w:w="80" w:type="dxa"/>
              <w:right w:w="120" w:type="dxa"/>
            </w:tcMar>
          </w:tcPr>
          <w:p w14:paraId="68427506"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905194" w14:textId="77777777" w:rsidR="003A19A1" w:rsidRPr="00BF6D67" w:rsidRDefault="003A19A1" w:rsidP="003A19A1">
            <w:pPr>
              <w:rPr>
                <w:lang w:val="fr-FR"/>
              </w:rPr>
            </w:pPr>
            <w:r w:rsidRPr="00BF6D67">
              <w:rPr>
                <w:lang w:val="fr-FR"/>
              </w:rPr>
              <w:t xml:space="preserve">Mise en œuvre coordonnée des initiatives de résilience climatique   </w:t>
            </w: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9671E9" w14:textId="77777777" w:rsidR="003A19A1" w:rsidRPr="00BF6D67" w:rsidRDefault="003A19A1" w:rsidP="003A19A1">
            <w:pPr>
              <w:rPr>
                <w:lang w:val="fr-FR"/>
              </w:rPr>
            </w:pPr>
            <w:r w:rsidRPr="00BF6D67">
              <w:rPr>
                <w:lang w:val="fr-FR"/>
              </w:rPr>
              <w:t>Niveau de collaboration entre les parties prenantes</w:t>
            </w:r>
          </w:p>
        </w:tc>
        <w:tc>
          <w:tcPr>
            <w:tcW w:w="709" w:type="dxa"/>
            <w:tcBorders>
              <w:top w:val="single" w:sz="1" w:space="0" w:color="CCCCCC"/>
              <w:left w:val="single" w:sz="1" w:space="0" w:color="CCCCCC"/>
              <w:bottom w:val="single" w:sz="1" w:space="0" w:color="CCCCCC"/>
              <w:right w:val="single" w:sz="1" w:space="0" w:color="CCCCCC"/>
            </w:tcBorders>
          </w:tcPr>
          <w:p w14:paraId="2D9CB4A3"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CAA582"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4C3C5354" w14:textId="77777777" w:rsidR="003A19A1" w:rsidRPr="00BF6D67" w:rsidRDefault="003A19A1" w:rsidP="003A19A1">
            <w:pPr>
              <w:rPr>
                <w:lang w:val="fr-FR"/>
              </w:rPr>
            </w:pPr>
          </w:p>
        </w:tc>
        <w:tc>
          <w:tcPr>
            <w:tcW w:w="2975" w:type="dxa"/>
            <w:tcBorders>
              <w:left w:val="single" w:sz="1" w:space="0" w:color="CCCCCC"/>
              <w:right w:val="single" w:sz="1" w:space="0" w:color="CCCCCC"/>
            </w:tcBorders>
          </w:tcPr>
          <w:p w14:paraId="415594F5" w14:textId="77777777" w:rsidR="003A19A1" w:rsidRPr="00BF6D67" w:rsidRDefault="003A19A1" w:rsidP="003A19A1">
            <w:pPr>
              <w:rPr>
                <w:lang w:val="fr-FR"/>
              </w:rPr>
            </w:pPr>
          </w:p>
        </w:tc>
        <w:tc>
          <w:tcPr>
            <w:tcW w:w="2974" w:type="dxa"/>
            <w:vMerge/>
          </w:tcPr>
          <w:p w14:paraId="0B4053DF" w14:textId="77777777" w:rsidR="003A19A1" w:rsidRPr="00BF6D67" w:rsidRDefault="003A19A1" w:rsidP="003A19A1">
            <w:pPr>
              <w:rPr>
                <w:lang w:val="fr-FR"/>
              </w:rPr>
            </w:pPr>
          </w:p>
        </w:tc>
      </w:tr>
      <w:tr w:rsidR="003A19A1" w:rsidRPr="00BF6D67" w14:paraId="437A043E" w14:textId="77777777" w:rsidTr="00C620DD">
        <w:tc>
          <w:tcPr>
            <w:tcW w:w="1181" w:type="dxa"/>
            <w:vMerge/>
            <w:tcMar>
              <w:top w:w="80" w:type="dxa"/>
              <w:left w:w="120" w:type="dxa"/>
              <w:bottom w:w="80" w:type="dxa"/>
              <w:right w:w="120" w:type="dxa"/>
            </w:tcMar>
          </w:tcPr>
          <w:p w14:paraId="158F41E4"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DF912F" w14:textId="77777777" w:rsidR="003A19A1" w:rsidRPr="00BF6D67" w:rsidRDefault="003A19A1" w:rsidP="003A19A1">
            <w:pPr>
              <w:rPr>
                <w:lang w:val="fr-FR"/>
              </w:rPr>
            </w:pPr>
            <w:r w:rsidRPr="00BF6D67">
              <w:rPr>
                <w:lang w:val="fr-FR"/>
              </w:rPr>
              <w:t xml:space="preserve">Renforcement de la capacité d’adaptation aux niveaux individuel, communautaire et systémique </w:t>
            </w: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D18B3F" w14:textId="77777777" w:rsidR="003A19A1" w:rsidRPr="00BF6D67" w:rsidRDefault="003A19A1" w:rsidP="003A19A1">
            <w:pPr>
              <w:rPr>
                <w:lang w:val="fr-FR"/>
              </w:rPr>
            </w:pPr>
            <w:r w:rsidRPr="00BF6D67">
              <w:rPr>
                <w:lang w:val="fr-FR"/>
              </w:rPr>
              <w:t>Nombre de personnes et/ou de communautés (ventilé par sexe) faisant preuve d’une capacité d’adaptation renforcée</w:t>
            </w:r>
          </w:p>
        </w:tc>
        <w:tc>
          <w:tcPr>
            <w:tcW w:w="709" w:type="dxa"/>
            <w:tcBorders>
              <w:top w:val="single" w:sz="1" w:space="0" w:color="CCCCCC"/>
              <w:left w:val="single" w:sz="1" w:space="0" w:color="CCCCCC"/>
              <w:bottom w:val="single" w:sz="1" w:space="0" w:color="CCCCCC"/>
              <w:right w:val="single" w:sz="1" w:space="0" w:color="CCCCCC"/>
            </w:tcBorders>
          </w:tcPr>
          <w:p w14:paraId="5BD7BB30"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350F54"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549A0320" w14:textId="77777777" w:rsidR="003A19A1" w:rsidRPr="00BF6D67" w:rsidRDefault="003A19A1" w:rsidP="003A19A1">
            <w:pPr>
              <w:rPr>
                <w:lang w:val="fr-FR"/>
              </w:rPr>
            </w:pPr>
          </w:p>
        </w:tc>
        <w:tc>
          <w:tcPr>
            <w:tcW w:w="2975" w:type="dxa"/>
            <w:tcBorders>
              <w:left w:val="single" w:sz="1" w:space="0" w:color="CCCCCC"/>
              <w:bottom w:val="single" w:sz="1" w:space="0" w:color="CCCCCC"/>
              <w:right w:val="single" w:sz="1" w:space="0" w:color="CCCCCC"/>
            </w:tcBorders>
          </w:tcPr>
          <w:p w14:paraId="3376B4F9" w14:textId="77777777" w:rsidR="003A19A1" w:rsidRPr="00BF6D67" w:rsidRDefault="003A19A1" w:rsidP="003A19A1">
            <w:pPr>
              <w:rPr>
                <w:lang w:val="fr-FR"/>
              </w:rPr>
            </w:pPr>
          </w:p>
        </w:tc>
        <w:tc>
          <w:tcPr>
            <w:tcW w:w="2974" w:type="dxa"/>
            <w:vMerge/>
          </w:tcPr>
          <w:p w14:paraId="6C097FD5" w14:textId="77777777" w:rsidR="003A19A1" w:rsidRPr="00BF6D67" w:rsidRDefault="003A19A1" w:rsidP="003A19A1">
            <w:pPr>
              <w:rPr>
                <w:lang w:val="fr-FR"/>
              </w:rPr>
            </w:pPr>
          </w:p>
        </w:tc>
      </w:tr>
      <w:tr w:rsidR="003A19A1" w:rsidRPr="00BF6D67" w14:paraId="1A6797A0" w14:textId="77777777" w:rsidTr="00C620DD">
        <w:trPr>
          <w:trHeight w:val="69"/>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B018DB9"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45A6CBD2" w14:textId="77777777" w:rsidR="003A19A1" w:rsidRPr="00BF6D67" w:rsidRDefault="003A19A1" w:rsidP="003A19A1">
            <w:pPr>
              <w:rPr>
                <w:b/>
                <w:bCs/>
                <w:lang w:val="fr-FR"/>
              </w:rPr>
            </w:pPr>
          </w:p>
        </w:tc>
        <w:tc>
          <w:tcPr>
            <w:tcW w:w="2653"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AE61A6C" w14:textId="77777777" w:rsidR="003A19A1" w:rsidRPr="00BF6D67" w:rsidRDefault="003A19A1" w:rsidP="003A19A1">
            <w:pPr>
              <w:rPr>
                <w:b/>
                <w:bCs/>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5890609F"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5D7A73A"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2D373264"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994E365" w14:textId="77777777" w:rsidR="003A19A1" w:rsidRPr="00BF6D67" w:rsidRDefault="003A19A1" w:rsidP="003A19A1">
            <w:pPr>
              <w:rPr>
                <w:b/>
                <w:bCs/>
                <w:lang w:val="fr-FR"/>
              </w:rPr>
            </w:pPr>
          </w:p>
        </w:tc>
        <w:tc>
          <w:tcPr>
            <w:tcW w:w="2974" w:type="dxa"/>
            <w:vMerge/>
          </w:tcPr>
          <w:p w14:paraId="1FE474F5" w14:textId="77777777" w:rsidR="003A19A1" w:rsidRPr="00BF6D67" w:rsidRDefault="003A19A1" w:rsidP="003A19A1">
            <w:pPr>
              <w:rPr>
                <w:b/>
                <w:bCs/>
                <w:lang w:val="fr-FR"/>
              </w:rPr>
            </w:pPr>
          </w:p>
        </w:tc>
      </w:tr>
      <w:tr w:rsidR="003A19A1" w:rsidRPr="00BF6D67" w14:paraId="72D6CA9F" w14:textId="77777777" w:rsidTr="00C620DD">
        <w:tc>
          <w:tcPr>
            <w:tcW w:w="1181" w:type="dxa"/>
            <w:vMerge w:val="restart"/>
            <w:tcBorders>
              <w:left w:val="single" w:sz="4" w:space="0" w:color="auto"/>
              <w:right w:val="single" w:sz="1" w:space="0" w:color="CCCCCC"/>
            </w:tcBorders>
            <w:tcMar>
              <w:top w:w="80" w:type="dxa"/>
              <w:left w:w="120" w:type="dxa"/>
              <w:bottom w:w="80" w:type="dxa"/>
              <w:right w:w="120" w:type="dxa"/>
            </w:tcMar>
          </w:tcPr>
          <w:p w14:paraId="13308695" w14:textId="77777777" w:rsidR="003A19A1" w:rsidRPr="00BF6D67" w:rsidRDefault="003A19A1" w:rsidP="003A19A1">
            <w:pPr>
              <w:rPr>
                <w:b/>
                <w:bCs/>
                <w:lang w:val="fr-FR"/>
              </w:rPr>
            </w:pPr>
            <w:r w:rsidRPr="00BF6D67">
              <w:rPr>
                <w:b/>
                <w:bCs/>
                <w:lang w:val="fr-FR"/>
              </w:rPr>
              <w:t>Résultats intermédiaires</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7A7B11C" w14:textId="77777777" w:rsidR="003A19A1" w:rsidRPr="00BF6D67" w:rsidRDefault="003A19A1" w:rsidP="003A19A1">
            <w:pPr>
              <w:rPr>
                <w:b/>
                <w:bCs/>
                <w:lang w:val="fr-FR"/>
              </w:rPr>
            </w:pPr>
            <w:r w:rsidRPr="00BF6D67">
              <w:rPr>
                <w:lang w:val="fr-FR"/>
              </w:rPr>
              <w:t>Renforcement des mécanismes et des plateformes de coordination à différents niveaux</w:t>
            </w:r>
          </w:p>
        </w:tc>
        <w:tc>
          <w:tcPr>
            <w:tcW w:w="2653" w:type="dxa"/>
            <w:tcBorders>
              <w:top w:val="single" w:sz="4" w:space="0" w:color="auto"/>
              <w:left w:val="nil"/>
              <w:bottom w:val="single" w:sz="4" w:space="0" w:color="auto"/>
              <w:right w:val="single" w:sz="4" w:space="0" w:color="auto"/>
            </w:tcBorders>
            <w:tcMar>
              <w:top w:w="80" w:type="dxa"/>
              <w:left w:w="120" w:type="dxa"/>
              <w:bottom w:w="80" w:type="dxa"/>
              <w:right w:w="120" w:type="dxa"/>
            </w:tcMar>
          </w:tcPr>
          <w:p w14:paraId="074254BE" w14:textId="77777777" w:rsidR="003A19A1" w:rsidRPr="00BF6D67" w:rsidRDefault="003A19A1" w:rsidP="003A19A1">
            <w:pPr>
              <w:rPr>
                <w:b/>
                <w:bCs/>
                <w:lang w:val="fr-FR"/>
              </w:rPr>
            </w:pPr>
            <w:r w:rsidRPr="00BF6D67">
              <w:rPr>
                <w:lang w:val="fr-FR"/>
              </w:rPr>
              <w:t>Nombre de mécanismes de coordination mis en place</w:t>
            </w:r>
          </w:p>
        </w:tc>
        <w:tc>
          <w:tcPr>
            <w:tcW w:w="709" w:type="dxa"/>
            <w:tcBorders>
              <w:top w:val="single" w:sz="1" w:space="0" w:color="CCCCCC"/>
              <w:left w:val="single" w:sz="1" w:space="0" w:color="CCCCCC"/>
              <w:bottom w:val="single" w:sz="1" w:space="0" w:color="CCCCCC"/>
              <w:right w:val="single" w:sz="1" w:space="0" w:color="CCCCCC"/>
            </w:tcBorders>
          </w:tcPr>
          <w:p w14:paraId="16B9C12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331375"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4" w:space="0" w:color="auto"/>
              <w:right w:val="single" w:sz="1" w:space="0" w:color="CCCCCC"/>
            </w:tcBorders>
          </w:tcPr>
          <w:p w14:paraId="157E751B"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4" w:space="0" w:color="auto"/>
              <w:right w:val="single" w:sz="1" w:space="0" w:color="CCCCCC"/>
            </w:tcBorders>
          </w:tcPr>
          <w:p w14:paraId="2F5F3B31" w14:textId="77777777" w:rsidR="003A19A1" w:rsidRPr="00BF6D67" w:rsidRDefault="003A19A1" w:rsidP="003A19A1">
            <w:pPr>
              <w:rPr>
                <w:b/>
                <w:bCs/>
                <w:lang w:val="fr-FR"/>
              </w:rPr>
            </w:pPr>
          </w:p>
        </w:tc>
        <w:tc>
          <w:tcPr>
            <w:tcW w:w="2974" w:type="dxa"/>
            <w:vMerge/>
          </w:tcPr>
          <w:p w14:paraId="736E8AFC" w14:textId="77777777" w:rsidR="003A19A1" w:rsidRPr="00BF6D67" w:rsidRDefault="003A19A1" w:rsidP="003A19A1">
            <w:pPr>
              <w:rPr>
                <w:b/>
                <w:bCs/>
                <w:lang w:val="fr-FR"/>
              </w:rPr>
            </w:pPr>
          </w:p>
        </w:tc>
      </w:tr>
      <w:tr w:rsidR="003A19A1" w:rsidRPr="00BF6D67" w14:paraId="35C4EE7C" w14:textId="77777777" w:rsidTr="00C620DD">
        <w:tc>
          <w:tcPr>
            <w:tcW w:w="1181" w:type="dxa"/>
            <w:vMerge/>
            <w:tcMar>
              <w:top w:w="80" w:type="dxa"/>
              <w:left w:w="120" w:type="dxa"/>
              <w:bottom w:w="80" w:type="dxa"/>
              <w:right w:w="120" w:type="dxa"/>
            </w:tcMar>
          </w:tcPr>
          <w:p w14:paraId="35283750" w14:textId="77777777" w:rsidR="003A19A1" w:rsidRPr="00BF6D67" w:rsidRDefault="003A19A1" w:rsidP="003A19A1">
            <w:pPr>
              <w:rPr>
                <w:b/>
                <w:bCs/>
                <w:lang w:val="fr-FR"/>
              </w:rPr>
            </w:pPr>
          </w:p>
        </w:tc>
        <w:tc>
          <w:tcPr>
            <w:tcW w:w="2681" w:type="dxa"/>
            <w:tcBorders>
              <w:top w:val="nil"/>
              <w:left w:val="nil"/>
              <w:bottom w:val="nil"/>
              <w:right w:val="nil"/>
            </w:tcBorders>
            <w:tcMar>
              <w:top w:w="80" w:type="dxa"/>
              <w:left w:w="120" w:type="dxa"/>
              <w:bottom w:w="80" w:type="dxa"/>
              <w:right w:w="120" w:type="dxa"/>
            </w:tcMar>
          </w:tcPr>
          <w:p w14:paraId="62DED426" w14:textId="77777777" w:rsidR="003A19A1" w:rsidRPr="00BF6D67" w:rsidRDefault="003A19A1" w:rsidP="003A19A1">
            <w:pPr>
              <w:rPr>
                <w:b/>
                <w:bCs/>
                <w:lang w:val="fr-FR"/>
              </w:rPr>
            </w:pPr>
            <w:r w:rsidRPr="00BF6D67">
              <w:rPr>
                <w:lang w:val="fr-FR"/>
              </w:rPr>
              <w:t>Amélioration de la cohérence des politiques, avec des stratégies et des plans harmonisés entre les secteurs</w:t>
            </w: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197D98B6" w14:textId="77777777" w:rsidR="003A19A1" w:rsidRPr="00BF6D67" w:rsidRDefault="003A19A1" w:rsidP="003A19A1">
            <w:pPr>
              <w:rPr>
                <w:b/>
                <w:bCs/>
                <w:lang w:val="fr-FR"/>
              </w:rPr>
            </w:pPr>
            <w:r w:rsidRPr="00BF6D67">
              <w:rPr>
                <w:lang w:val="fr-FR"/>
              </w:rPr>
              <w:t>Existence de stratégies et de plans harmonisés</w:t>
            </w:r>
          </w:p>
        </w:tc>
        <w:tc>
          <w:tcPr>
            <w:tcW w:w="709" w:type="dxa"/>
            <w:tcBorders>
              <w:top w:val="single" w:sz="1" w:space="0" w:color="CCCCCC"/>
              <w:left w:val="single" w:sz="1" w:space="0" w:color="CCCCCC"/>
              <w:bottom w:val="single" w:sz="1" w:space="0" w:color="CCCCCC"/>
              <w:right w:val="single" w:sz="1" w:space="0" w:color="CCCCCC"/>
            </w:tcBorders>
          </w:tcPr>
          <w:p w14:paraId="02584EF8"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DA3333"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DEADA5D"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55C7DA0E" w14:textId="77777777" w:rsidR="003A19A1" w:rsidRPr="00BF6D67" w:rsidRDefault="003A19A1" w:rsidP="003A19A1">
            <w:pPr>
              <w:rPr>
                <w:b/>
                <w:bCs/>
                <w:lang w:val="fr-FR"/>
              </w:rPr>
            </w:pPr>
          </w:p>
        </w:tc>
        <w:tc>
          <w:tcPr>
            <w:tcW w:w="2974" w:type="dxa"/>
            <w:vMerge/>
          </w:tcPr>
          <w:p w14:paraId="6F0534BB" w14:textId="77777777" w:rsidR="003A19A1" w:rsidRPr="00BF6D67" w:rsidRDefault="003A19A1" w:rsidP="003A19A1">
            <w:pPr>
              <w:rPr>
                <w:b/>
                <w:bCs/>
                <w:lang w:val="fr-FR"/>
              </w:rPr>
            </w:pPr>
          </w:p>
        </w:tc>
      </w:tr>
      <w:tr w:rsidR="003A19A1" w:rsidRPr="00BF6D67" w14:paraId="0733A924" w14:textId="77777777" w:rsidTr="00C620DD">
        <w:tc>
          <w:tcPr>
            <w:tcW w:w="1181" w:type="dxa"/>
            <w:vMerge/>
            <w:tcMar>
              <w:top w:w="80" w:type="dxa"/>
              <w:left w:w="120" w:type="dxa"/>
              <w:bottom w:w="80" w:type="dxa"/>
              <w:right w:w="120" w:type="dxa"/>
            </w:tcMar>
          </w:tcPr>
          <w:p w14:paraId="5EFDCAF6" w14:textId="77777777" w:rsidR="003A19A1" w:rsidRPr="00BF6D67" w:rsidRDefault="003A19A1" w:rsidP="003A19A1">
            <w:pPr>
              <w:rPr>
                <w:b/>
                <w:bCs/>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96016E2" w14:textId="77777777" w:rsidR="003A19A1" w:rsidRPr="00BF6D67" w:rsidRDefault="003A19A1" w:rsidP="003A19A1">
            <w:pPr>
              <w:rPr>
                <w:b/>
                <w:bCs/>
                <w:lang w:val="fr-FR"/>
              </w:rPr>
            </w:pPr>
            <w:r w:rsidRPr="00BF6D67">
              <w:rPr>
                <w:lang w:val="fr-FR"/>
              </w:rPr>
              <w:t>Mobilisation accrue de ressources en faveur des initiatives de résilience climatique</w:t>
            </w: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065ABBF0" w14:textId="77777777" w:rsidR="003A19A1" w:rsidRPr="00BF6D67" w:rsidRDefault="003A19A1" w:rsidP="003A19A1">
            <w:pPr>
              <w:rPr>
                <w:b/>
                <w:bCs/>
                <w:lang w:val="fr-FR"/>
              </w:rPr>
            </w:pPr>
            <w:r w:rsidRPr="00BF6D67">
              <w:rPr>
                <w:lang w:val="fr-FR"/>
              </w:rPr>
              <w:t>Montant des fonds mobilisés pour les initiatives de résilience</w:t>
            </w:r>
          </w:p>
        </w:tc>
        <w:tc>
          <w:tcPr>
            <w:tcW w:w="709" w:type="dxa"/>
            <w:tcBorders>
              <w:top w:val="single" w:sz="1" w:space="0" w:color="CCCCCC"/>
              <w:left w:val="single" w:sz="1" w:space="0" w:color="CCCCCC"/>
              <w:bottom w:val="single" w:sz="1" w:space="0" w:color="CCCCCC"/>
              <w:right w:val="single" w:sz="1" w:space="0" w:color="CCCCCC"/>
            </w:tcBorders>
          </w:tcPr>
          <w:p w14:paraId="61E8A5E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306B5A"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D932188"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307A1CF9" w14:textId="77777777" w:rsidR="003A19A1" w:rsidRPr="00BF6D67" w:rsidRDefault="003A19A1" w:rsidP="003A19A1">
            <w:pPr>
              <w:rPr>
                <w:b/>
                <w:bCs/>
                <w:lang w:val="fr-FR"/>
              </w:rPr>
            </w:pPr>
          </w:p>
        </w:tc>
        <w:tc>
          <w:tcPr>
            <w:tcW w:w="2974" w:type="dxa"/>
            <w:vMerge/>
          </w:tcPr>
          <w:p w14:paraId="57B649A2" w14:textId="77777777" w:rsidR="003A19A1" w:rsidRPr="00BF6D67" w:rsidRDefault="003A19A1" w:rsidP="003A19A1">
            <w:pPr>
              <w:rPr>
                <w:b/>
                <w:bCs/>
                <w:lang w:val="fr-FR"/>
              </w:rPr>
            </w:pPr>
          </w:p>
        </w:tc>
      </w:tr>
      <w:tr w:rsidR="003A19A1" w:rsidRPr="00BF6D67" w14:paraId="1A9111F9" w14:textId="77777777" w:rsidTr="00C620DD">
        <w:tc>
          <w:tcPr>
            <w:tcW w:w="1181" w:type="dxa"/>
            <w:vMerge/>
            <w:tcMar>
              <w:top w:w="80" w:type="dxa"/>
              <w:left w:w="120" w:type="dxa"/>
              <w:bottom w:w="80" w:type="dxa"/>
              <w:right w:w="120" w:type="dxa"/>
            </w:tcMar>
          </w:tcPr>
          <w:p w14:paraId="63EC8306"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036B58D2" w14:textId="77777777" w:rsidR="003A19A1" w:rsidRPr="00BF6D67" w:rsidRDefault="003A19A1" w:rsidP="003A19A1">
            <w:pPr>
              <w:rPr>
                <w:b/>
                <w:bCs/>
                <w:lang w:val="fr-FR"/>
              </w:rPr>
            </w:pPr>
            <w:r w:rsidRPr="00BF6D67">
              <w:rPr>
                <w:lang w:val="fr-FR"/>
              </w:rPr>
              <w:t>Amélioration du partage des connaissances et de l’apprentissage entre les parties prenantes</w:t>
            </w: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483B2962" w14:textId="77777777" w:rsidR="003A19A1" w:rsidRPr="00BF6D67" w:rsidRDefault="003A19A1" w:rsidP="003A19A1">
            <w:pPr>
              <w:rPr>
                <w:b/>
                <w:bCs/>
                <w:lang w:val="fr-FR"/>
              </w:rPr>
            </w:pPr>
            <w:r w:rsidRPr="00BF6D67">
              <w:rPr>
                <w:lang w:val="fr-FR"/>
              </w:rPr>
              <w:t>Nombre d’activités de partage des connaissances menées</w:t>
            </w:r>
          </w:p>
        </w:tc>
        <w:tc>
          <w:tcPr>
            <w:tcW w:w="709" w:type="dxa"/>
            <w:tcBorders>
              <w:top w:val="single" w:sz="1" w:space="0" w:color="CCCCCC"/>
              <w:left w:val="single" w:sz="1" w:space="0" w:color="CCCCCC"/>
              <w:bottom w:val="single" w:sz="1" w:space="0" w:color="CCCCCC"/>
              <w:right w:val="single" w:sz="1" w:space="0" w:color="CCCCCC"/>
            </w:tcBorders>
          </w:tcPr>
          <w:p w14:paraId="20AF7E2E"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885B9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52D8DA4" w14:textId="77777777" w:rsidR="003A19A1" w:rsidRPr="00BF6D67" w:rsidRDefault="003A19A1" w:rsidP="003A19A1">
            <w:pPr>
              <w:rPr>
                <w:b/>
                <w:bCs/>
                <w:lang w:val="fr-FR"/>
              </w:rPr>
            </w:pPr>
          </w:p>
        </w:tc>
        <w:tc>
          <w:tcPr>
            <w:tcW w:w="2975" w:type="dxa"/>
            <w:tcBorders>
              <w:left w:val="single" w:sz="1" w:space="0" w:color="CCCCCC"/>
              <w:bottom w:val="single" w:sz="1" w:space="0" w:color="CCCCCC"/>
              <w:right w:val="single" w:sz="1" w:space="0" w:color="CCCCCC"/>
            </w:tcBorders>
          </w:tcPr>
          <w:p w14:paraId="0F9F7664" w14:textId="77777777" w:rsidR="003A19A1" w:rsidRPr="00BF6D67" w:rsidRDefault="003A19A1" w:rsidP="003A19A1">
            <w:pPr>
              <w:rPr>
                <w:b/>
                <w:bCs/>
                <w:lang w:val="fr-FR"/>
              </w:rPr>
            </w:pPr>
          </w:p>
        </w:tc>
        <w:tc>
          <w:tcPr>
            <w:tcW w:w="2974" w:type="dxa"/>
            <w:vMerge/>
          </w:tcPr>
          <w:p w14:paraId="738D9B70" w14:textId="77777777" w:rsidR="003A19A1" w:rsidRPr="00BF6D67" w:rsidRDefault="003A19A1" w:rsidP="003A19A1">
            <w:pPr>
              <w:rPr>
                <w:b/>
                <w:bCs/>
                <w:lang w:val="fr-FR"/>
              </w:rPr>
            </w:pPr>
          </w:p>
        </w:tc>
      </w:tr>
      <w:tr w:rsidR="003A19A1" w:rsidRPr="00BF6D67" w14:paraId="756A95A5" w14:textId="77777777" w:rsidTr="00C620DD">
        <w:trPr>
          <w:trHeight w:val="300"/>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4A6B41B7"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0FC4F588"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120C130A"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44315AF"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4CA3DD79"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45745162"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1A63020F" w14:textId="77777777" w:rsidR="003A19A1" w:rsidRPr="00BF6D67" w:rsidRDefault="003A19A1" w:rsidP="003A19A1">
            <w:pPr>
              <w:rPr>
                <w:b/>
                <w:bCs/>
                <w:lang w:val="fr-FR"/>
              </w:rPr>
            </w:pPr>
          </w:p>
        </w:tc>
        <w:tc>
          <w:tcPr>
            <w:tcW w:w="2974" w:type="dxa"/>
            <w:vMerge/>
          </w:tcPr>
          <w:p w14:paraId="6352AAAD" w14:textId="77777777" w:rsidR="003A19A1" w:rsidRPr="00BF6D67" w:rsidRDefault="003A19A1" w:rsidP="003A19A1">
            <w:pPr>
              <w:rPr>
                <w:b/>
                <w:bCs/>
                <w:lang w:val="fr-FR"/>
              </w:rPr>
            </w:pPr>
          </w:p>
        </w:tc>
      </w:tr>
      <w:tr w:rsidR="003A19A1" w:rsidRPr="00BF6D67" w14:paraId="65154526" w14:textId="77777777" w:rsidTr="00C620DD">
        <w:tc>
          <w:tcPr>
            <w:tcW w:w="1181" w:type="dxa"/>
            <w:vMerge w:val="restart"/>
            <w:tcBorders>
              <w:left w:val="single" w:sz="4" w:space="0" w:color="auto"/>
              <w:right w:val="single" w:sz="1" w:space="0" w:color="CCCCCC"/>
            </w:tcBorders>
            <w:tcMar>
              <w:top w:w="80" w:type="dxa"/>
              <w:left w:w="120" w:type="dxa"/>
              <w:bottom w:w="80" w:type="dxa"/>
              <w:right w:w="120" w:type="dxa"/>
            </w:tcMar>
          </w:tcPr>
          <w:p w14:paraId="14FBE33D" w14:textId="77777777" w:rsidR="003A19A1" w:rsidRPr="00BF6D67" w:rsidRDefault="003A19A1" w:rsidP="003A19A1">
            <w:pPr>
              <w:rPr>
                <w:b/>
                <w:bCs/>
                <w:lang w:val="fr-FR"/>
              </w:rPr>
            </w:pPr>
            <w:r w:rsidRPr="00BF6D67">
              <w:rPr>
                <w:b/>
                <w:bCs/>
                <w:lang w:val="fr-FR"/>
              </w:rPr>
              <w:t xml:space="preserve">Résultats </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E495E39" w14:textId="77777777" w:rsidR="003A19A1" w:rsidRPr="00BF6D67" w:rsidRDefault="003A19A1" w:rsidP="003A19A1">
            <w:pPr>
              <w:rPr>
                <w:lang w:val="fr-FR"/>
              </w:rPr>
            </w:pPr>
            <w:r w:rsidRPr="00BF6D67">
              <w:rPr>
                <w:lang w:val="fr-FR"/>
              </w:rPr>
              <w:t xml:space="preserve"> Renforcement de la collaboration et de la coordination entre les parties prenantes</w:t>
            </w:r>
          </w:p>
        </w:tc>
        <w:tc>
          <w:tcPr>
            <w:tcW w:w="265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FB079FC" w14:textId="77777777" w:rsidR="003A19A1" w:rsidRPr="00BF6D67" w:rsidRDefault="003A19A1" w:rsidP="003A19A1">
            <w:pPr>
              <w:rPr>
                <w:lang w:val="fr-FR"/>
              </w:rPr>
            </w:pPr>
            <w:r w:rsidRPr="00BF6D67">
              <w:rPr>
                <w:lang w:val="fr-FR"/>
              </w:rPr>
              <w:t>Nombre d’initiatives ou de projets collaboratifs</w:t>
            </w:r>
          </w:p>
        </w:tc>
        <w:tc>
          <w:tcPr>
            <w:tcW w:w="709" w:type="dxa"/>
            <w:tcBorders>
              <w:top w:val="single" w:sz="1" w:space="0" w:color="CCCCCC"/>
              <w:left w:val="single" w:sz="1" w:space="0" w:color="CCCCCC"/>
              <w:bottom w:val="single" w:sz="1" w:space="0" w:color="CCCCCC"/>
              <w:right w:val="single" w:sz="1" w:space="0" w:color="CCCCCC"/>
            </w:tcBorders>
          </w:tcPr>
          <w:p w14:paraId="3044AB1D"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654708"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2962F365" w14:textId="77777777" w:rsidR="003A19A1" w:rsidRPr="00BF6D67" w:rsidRDefault="003A19A1" w:rsidP="003A19A1">
            <w:pPr>
              <w:rPr>
                <w:b/>
                <w:bCs/>
                <w:lang w:val="fr-FR"/>
              </w:rPr>
            </w:pPr>
          </w:p>
        </w:tc>
        <w:tc>
          <w:tcPr>
            <w:tcW w:w="2975" w:type="dxa"/>
            <w:tcBorders>
              <w:top w:val="single" w:sz="1" w:space="0" w:color="CCCCCC"/>
              <w:left w:val="single" w:sz="1" w:space="0" w:color="CCCCCC"/>
              <w:right w:val="single" w:sz="1" w:space="0" w:color="CCCCCC"/>
            </w:tcBorders>
          </w:tcPr>
          <w:p w14:paraId="54203C56" w14:textId="77777777" w:rsidR="003A19A1" w:rsidRPr="00BF6D67" w:rsidRDefault="003A19A1" w:rsidP="003A19A1">
            <w:pPr>
              <w:rPr>
                <w:b/>
                <w:bCs/>
                <w:lang w:val="fr-FR"/>
              </w:rPr>
            </w:pPr>
          </w:p>
        </w:tc>
        <w:tc>
          <w:tcPr>
            <w:tcW w:w="2974" w:type="dxa"/>
            <w:vMerge/>
          </w:tcPr>
          <w:p w14:paraId="73B7967E" w14:textId="77777777" w:rsidR="003A19A1" w:rsidRPr="00BF6D67" w:rsidRDefault="003A19A1" w:rsidP="003A19A1">
            <w:pPr>
              <w:rPr>
                <w:b/>
                <w:bCs/>
                <w:lang w:val="fr-FR"/>
              </w:rPr>
            </w:pPr>
          </w:p>
        </w:tc>
      </w:tr>
      <w:tr w:rsidR="003A19A1" w:rsidRPr="00BF6D67" w14:paraId="7611E58C" w14:textId="77777777" w:rsidTr="00C620DD">
        <w:tc>
          <w:tcPr>
            <w:tcW w:w="1181" w:type="dxa"/>
            <w:vMerge/>
            <w:tcMar>
              <w:top w:w="80" w:type="dxa"/>
              <w:left w:w="120" w:type="dxa"/>
              <w:bottom w:w="80" w:type="dxa"/>
              <w:right w:w="120" w:type="dxa"/>
            </w:tcMar>
          </w:tcPr>
          <w:p w14:paraId="7C0AB9DD"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4289452D" w14:textId="77777777" w:rsidR="003A19A1" w:rsidRPr="00BF6D67" w:rsidRDefault="003A19A1" w:rsidP="003A19A1">
            <w:pPr>
              <w:rPr>
                <w:lang w:val="fr-FR"/>
              </w:rPr>
            </w:pPr>
            <w:r w:rsidRPr="00BF6D67">
              <w:rPr>
                <w:lang w:val="fr-FR"/>
              </w:rPr>
              <w:t xml:space="preserve"> Amélioration de la disponibilité et de l'accessibilité des informations liées au climat.</w:t>
            </w: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272FACC9" w14:textId="77777777" w:rsidR="003A19A1" w:rsidRPr="00BF6D67" w:rsidRDefault="003A19A1" w:rsidP="003A19A1">
            <w:pPr>
              <w:rPr>
                <w:lang w:val="fr-FR"/>
              </w:rPr>
            </w:pPr>
            <w:r w:rsidRPr="00BF6D67">
              <w:rPr>
                <w:lang w:val="fr-FR"/>
              </w:rPr>
              <w:t>Nombre de ressources d’information liées au climat</w:t>
            </w:r>
          </w:p>
        </w:tc>
        <w:tc>
          <w:tcPr>
            <w:tcW w:w="709" w:type="dxa"/>
            <w:tcBorders>
              <w:top w:val="single" w:sz="1" w:space="0" w:color="CCCCCC"/>
              <w:left w:val="single" w:sz="1" w:space="0" w:color="CCCCCC"/>
              <w:bottom w:val="single" w:sz="1" w:space="0" w:color="CCCCCC"/>
              <w:right w:val="single" w:sz="1" w:space="0" w:color="CCCCCC"/>
            </w:tcBorders>
          </w:tcPr>
          <w:p w14:paraId="6B0461E6"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2CAE5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27281359"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477B0078" w14:textId="77777777" w:rsidR="003A19A1" w:rsidRPr="00BF6D67" w:rsidRDefault="003A19A1" w:rsidP="003A19A1">
            <w:pPr>
              <w:rPr>
                <w:b/>
                <w:bCs/>
                <w:lang w:val="fr-FR"/>
              </w:rPr>
            </w:pPr>
          </w:p>
        </w:tc>
        <w:tc>
          <w:tcPr>
            <w:tcW w:w="2974" w:type="dxa"/>
            <w:vMerge/>
          </w:tcPr>
          <w:p w14:paraId="54CDCBD7" w14:textId="77777777" w:rsidR="003A19A1" w:rsidRPr="00BF6D67" w:rsidRDefault="003A19A1" w:rsidP="003A19A1">
            <w:pPr>
              <w:rPr>
                <w:b/>
                <w:bCs/>
                <w:lang w:val="fr-FR"/>
              </w:rPr>
            </w:pPr>
          </w:p>
        </w:tc>
      </w:tr>
      <w:tr w:rsidR="003A19A1" w:rsidRPr="00BF6D67" w14:paraId="4CAB2AB7" w14:textId="77777777" w:rsidTr="00C620DD">
        <w:tc>
          <w:tcPr>
            <w:tcW w:w="1181" w:type="dxa"/>
            <w:vMerge/>
            <w:tcMar>
              <w:top w:w="80" w:type="dxa"/>
              <w:left w:w="120" w:type="dxa"/>
              <w:bottom w:w="80" w:type="dxa"/>
              <w:right w:w="120" w:type="dxa"/>
            </w:tcMar>
          </w:tcPr>
          <w:p w14:paraId="27A02206"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454604E4" w14:textId="77777777" w:rsidR="003A19A1" w:rsidRPr="00BF6D67" w:rsidRDefault="003A19A1" w:rsidP="003A19A1">
            <w:pPr>
              <w:rPr>
                <w:lang w:val="fr-FR"/>
              </w:rPr>
            </w:pPr>
            <w:r w:rsidRPr="00BF6D67">
              <w:rPr>
                <w:lang w:val="fr-FR"/>
              </w:rPr>
              <w:t>Amélioration des connaissances et de la sensibilisation des parties prenantes en matière de résilience climatique.</w:t>
            </w: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vAlign w:val="center"/>
          </w:tcPr>
          <w:p w14:paraId="2A3667F6" w14:textId="77777777" w:rsidR="003A19A1" w:rsidRPr="00BF6D67" w:rsidRDefault="003A19A1" w:rsidP="003A19A1">
            <w:pPr>
              <w:rPr>
                <w:lang w:val="fr-FR"/>
              </w:rPr>
            </w:pPr>
            <w:r w:rsidRPr="00BF6D67">
              <w:rPr>
                <w:lang w:val="fr-FR"/>
              </w:rPr>
              <w:t>Niveau de connaissances et de sensibilisation des parties prenantes</w:t>
            </w:r>
          </w:p>
        </w:tc>
        <w:tc>
          <w:tcPr>
            <w:tcW w:w="709" w:type="dxa"/>
            <w:tcBorders>
              <w:top w:val="single" w:sz="1" w:space="0" w:color="CCCCCC"/>
              <w:left w:val="single" w:sz="1" w:space="0" w:color="CCCCCC"/>
              <w:bottom w:val="single" w:sz="1" w:space="0" w:color="CCCCCC"/>
              <w:right w:val="single" w:sz="1" w:space="0" w:color="CCCCCC"/>
            </w:tcBorders>
          </w:tcPr>
          <w:p w14:paraId="043F06A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EE4C86"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0FA51B9"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2E1E0405" w14:textId="77777777" w:rsidR="003A19A1" w:rsidRPr="00BF6D67" w:rsidRDefault="003A19A1" w:rsidP="003A19A1">
            <w:pPr>
              <w:rPr>
                <w:b/>
                <w:bCs/>
                <w:lang w:val="fr-FR"/>
              </w:rPr>
            </w:pPr>
          </w:p>
        </w:tc>
        <w:tc>
          <w:tcPr>
            <w:tcW w:w="2974" w:type="dxa"/>
            <w:vMerge/>
          </w:tcPr>
          <w:p w14:paraId="508D02A4" w14:textId="77777777" w:rsidR="003A19A1" w:rsidRPr="00BF6D67" w:rsidRDefault="003A19A1" w:rsidP="003A19A1">
            <w:pPr>
              <w:rPr>
                <w:b/>
                <w:bCs/>
                <w:lang w:val="fr-FR"/>
              </w:rPr>
            </w:pPr>
          </w:p>
        </w:tc>
      </w:tr>
      <w:tr w:rsidR="003A19A1" w:rsidRPr="00BF6D67" w14:paraId="69FEAABA" w14:textId="77777777" w:rsidTr="00C620DD">
        <w:tc>
          <w:tcPr>
            <w:tcW w:w="1181" w:type="dxa"/>
            <w:vMerge/>
            <w:tcMar>
              <w:top w:w="80" w:type="dxa"/>
              <w:left w:w="120" w:type="dxa"/>
              <w:bottom w:w="80" w:type="dxa"/>
              <w:right w:w="120" w:type="dxa"/>
            </w:tcMar>
          </w:tcPr>
          <w:p w14:paraId="5D927FDA" w14:textId="77777777" w:rsidR="003A19A1" w:rsidRPr="00BF6D67" w:rsidRDefault="003A19A1" w:rsidP="003A19A1">
            <w:pPr>
              <w:rPr>
                <w:b/>
                <w:bCs/>
                <w:lang w:val="fr-FR"/>
              </w:rPr>
            </w:pPr>
          </w:p>
        </w:tc>
        <w:tc>
          <w:tcPr>
            <w:tcW w:w="2681" w:type="dxa"/>
            <w:tcBorders>
              <w:top w:val="nil"/>
              <w:left w:val="single" w:sz="4" w:space="0" w:color="auto"/>
              <w:bottom w:val="nil"/>
              <w:right w:val="single" w:sz="4" w:space="0" w:color="auto"/>
            </w:tcBorders>
            <w:tcMar>
              <w:top w:w="80" w:type="dxa"/>
              <w:left w:w="120" w:type="dxa"/>
              <w:bottom w:w="80" w:type="dxa"/>
              <w:right w:w="120" w:type="dxa"/>
            </w:tcMar>
          </w:tcPr>
          <w:p w14:paraId="583FB213" w14:textId="77777777" w:rsidR="003A19A1" w:rsidRPr="00BF6D67" w:rsidRDefault="003A19A1" w:rsidP="003A19A1">
            <w:pPr>
              <w:rPr>
                <w:lang w:val="fr-FR"/>
              </w:rPr>
            </w:pPr>
            <w:r w:rsidRPr="00BF6D67">
              <w:rPr>
                <w:lang w:val="fr-FR"/>
              </w:rPr>
              <w:t>Renforcement des partenariats et des réseaux en faveur des efforts de résilience climatique</w:t>
            </w:r>
          </w:p>
        </w:tc>
        <w:tc>
          <w:tcPr>
            <w:tcW w:w="2653" w:type="dxa"/>
            <w:tcBorders>
              <w:top w:val="nil"/>
              <w:left w:val="single" w:sz="4" w:space="0" w:color="auto"/>
              <w:bottom w:val="nil"/>
              <w:right w:val="single" w:sz="4" w:space="0" w:color="auto"/>
            </w:tcBorders>
            <w:tcMar>
              <w:top w:w="80" w:type="dxa"/>
              <w:left w:w="120" w:type="dxa"/>
              <w:bottom w:w="80" w:type="dxa"/>
              <w:right w:w="120" w:type="dxa"/>
            </w:tcMar>
          </w:tcPr>
          <w:p w14:paraId="1E9F619D" w14:textId="77777777" w:rsidR="003A19A1" w:rsidRPr="00BF6D67" w:rsidRDefault="003A19A1" w:rsidP="003A19A1">
            <w:pPr>
              <w:rPr>
                <w:lang w:val="fr-FR"/>
              </w:rPr>
            </w:pPr>
            <w:r w:rsidRPr="00BF6D67">
              <w:rPr>
                <w:lang w:val="fr-FR"/>
              </w:rPr>
              <w:t>Nombre de partenariats ou de réseaux mis en place</w:t>
            </w:r>
          </w:p>
        </w:tc>
        <w:tc>
          <w:tcPr>
            <w:tcW w:w="709" w:type="dxa"/>
            <w:tcBorders>
              <w:top w:val="single" w:sz="1" w:space="0" w:color="CCCCCC"/>
              <w:left w:val="single" w:sz="1" w:space="0" w:color="CCCCCC"/>
              <w:bottom w:val="single" w:sz="1" w:space="0" w:color="CCCCCC"/>
              <w:right w:val="single" w:sz="1" w:space="0" w:color="CCCCCC"/>
            </w:tcBorders>
          </w:tcPr>
          <w:p w14:paraId="63708E4A"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0F86F2"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EB8D87E"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345626E0" w14:textId="77777777" w:rsidR="003A19A1" w:rsidRPr="00BF6D67" w:rsidRDefault="003A19A1" w:rsidP="003A19A1">
            <w:pPr>
              <w:rPr>
                <w:b/>
                <w:bCs/>
                <w:lang w:val="fr-FR"/>
              </w:rPr>
            </w:pPr>
          </w:p>
        </w:tc>
        <w:tc>
          <w:tcPr>
            <w:tcW w:w="2974" w:type="dxa"/>
            <w:vMerge/>
          </w:tcPr>
          <w:p w14:paraId="681E35B1" w14:textId="77777777" w:rsidR="003A19A1" w:rsidRPr="00BF6D67" w:rsidRDefault="003A19A1" w:rsidP="003A19A1">
            <w:pPr>
              <w:rPr>
                <w:b/>
                <w:bCs/>
                <w:lang w:val="fr-FR"/>
              </w:rPr>
            </w:pPr>
          </w:p>
        </w:tc>
      </w:tr>
      <w:tr w:rsidR="003A19A1" w:rsidRPr="008A7ADC" w14:paraId="7EDAE906" w14:textId="77777777" w:rsidTr="00BE7987">
        <w:trPr>
          <w:trHeight w:val="690"/>
        </w:trPr>
        <w:tc>
          <w:tcPr>
            <w:tcW w:w="1181" w:type="dxa"/>
            <w:tcBorders>
              <w:top w:val="single" w:sz="4" w:space="0" w:color="auto"/>
              <w:left w:val="single" w:sz="4" w:space="0" w:color="auto"/>
              <w:bottom w:val="single" w:sz="1" w:space="0" w:color="CCCCCC"/>
              <w:right w:val="single" w:sz="1" w:space="0" w:color="CCCCCC"/>
            </w:tcBorders>
            <w:shd w:val="clear" w:color="auto" w:fill="0E5967" w:themeFill="accent3"/>
            <w:tcMar>
              <w:top w:w="80" w:type="dxa"/>
              <w:left w:w="120" w:type="dxa"/>
              <w:bottom w:w="80" w:type="dxa"/>
              <w:right w:w="120" w:type="dxa"/>
            </w:tcMar>
          </w:tcPr>
          <w:p w14:paraId="69E8A332" w14:textId="77777777" w:rsidR="003A19A1" w:rsidRPr="008A7ADC" w:rsidRDefault="003A19A1" w:rsidP="003A19A1">
            <w:pPr>
              <w:rPr>
                <w:b/>
                <w:bCs/>
                <w:color w:val="FFFFFF" w:themeColor="background1"/>
                <w:lang w:val="fr-FR"/>
              </w:rPr>
            </w:pPr>
          </w:p>
        </w:tc>
        <w:tc>
          <w:tcPr>
            <w:tcW w:w="2681"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1CC99826" w14:textId="77777777" w:rsidR="003A19A1" w:rsidRPr="008A7ADC" w:rsidRDefault="003A19A1" w:rsidP="003A19A1">
            <w:pPr>
              <w:rPr>
                <w:b/>
                <w:bCs/>
                <w:color w:val="FFFFFF" w:themeColor="background1"/>
                <w:lang w:val="fr-FR"/>
              </w:rPr>
            </w:pPr>
            <w:r w:rsidRPr="008A7ADC">
              <w:rPr>
                <w:b/>
                <w:bCs/>
                <w:color w:val="FFFFFF" w:themeColor="background1"/>
                <w:lang w:val="fr-FR"/>
              </w:rPr>
              <w:t>Résultats attendus</w:t>
            </w:r>
          </w:p>
          <w:p w14:paraId="7CDE9B41" w14:textId="77777777" w:rsidR="003A19A1" w:rsidRPr="008A7ADC" w:rsidRDefault="003A19A1" w:rsidP="003A19A1">
            <w:pPr>
              <w:rPr>
                <w:b/>
                <w:bCs/>
                <w:color w:val="FFFFFF" w:themeColor="background1"/>
                <w:lang w:val="fr-FR"/>
              </w:rPr>
            </w:pPr>
          </w:p>
          <w:p w14:paraId="02F70853"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(Tels que définis dans le plan SEA) </w:t>
            </w:r>
          </w:p>
        </w:tc>
        <w:tc>
          <w:tcPr>
            <w:tcW w:w="2653"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5A07076E"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Indicateur </w:t>
            </w:r>
          </w:p>
          <w:p w14:paraId="5AB4F867" w14:textId="77777777" w:rsidR="003A19A1" w:rsidRPr="008A7ADC" w:rsidRDefault="003A19A1" w:rsidP="003A19A1">
            <w:pPr>
              <w:rPr>
                <w:b/>
                <w:bCs/>
                <w:color w:val="FFFFFF" w:themeColor="background1"/>
                <w:lang w:val="fr-FR"/>
              </w:rPr>
            </w:pPr>
          </w:p>
          <w:p w14:paraId="6BAA7868"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(Tiré du plan SEA)</w:t>
            </w:r>
          </w:p>
        </w:tc>
        <w:tc>
          <w:tcPr>
            <w:tcW w:w="709" w:type="dxa"/>
            <w:tcBorders>
              <w:top w:val="single" w:sz="4" w:space="0" w:color="auto"/>
              <w:left w:val="single" w:sz="1" w:space="0" w:color="CCCCCC"/>
              <w:bottom w:val="single" w:sz="1" w:space="0" w:color="CCCCCC"/>
              <w:right w:val="single" w:sz="1" w:space="0" w:color="CCCCCC"/>
            </w:tcBorders>
            <w:shd w:val="clear" w:color="auto" w:fill="0E5967" w:themeFill="accent3"/>
          </w:tcPr>
          <w:p w14:paraId="05DA2AB1"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Objectif </w:t>
            </w:r>
          </w:p>
          <w:p w14:paraId="1DA473FD" w14:textId="77777777" w:rsidR="003A19A1" w:rsidRPr="008A7ADC" w:rsidRDefault="003A19A1" w:rsidP="003A19A1">
            <w:pPr>
              <w:rPr>
                <w:b/>
                <w:bCs/>
                <w:color w:val="FFFFFF" w:themeColor="background1"/>
                <w:lang w:val="fr-FR"/>
              </w:rPr>
            </w:pPr>
          </w:p>
          <w:p w14:paraId="4902606A"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(Objectif du projet)</w:t>
            </w:r>
          </w:p>
          <w:p w14:paraId="7B39A27D" w14:textId="77777777" w:rsidR="003A19A1" w:rsidRPr="008A7ADC" w:rsidRDefault="003A19A1" w:rsidP="003A19A1">
            <w:pPr>
              <w:rPr>
                <w:b/>
                <w:bCs/>
                <w:color w:val="FFFFFF" w:themeColor="background1"/>
                <w:lang w:val="fr-FR"/>
              </w:rPr>
            </w:pPr>
          </w:p>
        </w:tc>
        <w:tc>
          <w:tcPr>
            <w:tcW w:w="992"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6D1B8966" w14:textId="77777777" w:rsidR="003A19A1" w:rsidRPr="008A7ADC" w:rsidRDefault="003A19A1" w:rsidP="003A19A1">
            <w:pPr>
              <w:rPr>
                <w:b/>
                <w:bCs/>
                <w:color w:val="FFFFFF" w:themeColor="background1"/>
                <w:lang w:val="fr-FR"/>
              </w:rPr>
            </w:pPr>
            <w:r w:rsidRPr="008A7ADC">
              <w:rPr>
                <w:b/>
                <w:bCs/>
                <w:color w:val="FFFFFF" w:themeColor="background1"/>
                <w:lang w:val="fr-FR"/>
              </w:rPr>
              <w:t>Réalisé</w:t>
            </w:r>
          </w:p>
          <w:p w14:paraId="5472EEC9" w14:textId="77777777" w:rsidR="003A19A1" w:rsidRPr="008A7ADC" w:rsidRDefault="003A19A1" w:rsidP="003A19A1">
            <w:pPr>
              <w:rPr>
                <w:b/>
                <w:bCs/>
                <w:color w:val="FFFFFF" w:themeColor="background1"/>
                <w:lang w:val="fr-FR"/>
              </w:rPr>
            </w:pPr>
          </w:p>
          <w:p w14:paraId="583F820A"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(Chiffres réels pour la période considérée)</w:t>
            </w:r>
          </w:p>
        </w:tc>
        <w:tc>
          <w:tcPr>
            <w:tcW w:w="567" w:type="dxa"/>
            <w:tcBorders>
              <w:top w:val="single" w:sz="4" w:space="0" w:color="auto"/>
              <w:left w:val="single" w:sz="1" w:space="0" w:color="CCCCCC"/>
              <w:bottom w:val="single" w:sz="1" w:space="0" w:color="CCCCCC"/>
              <w:right w:val="single" w:sz="1" w:space="0" w:color="CCCCCC"/>
            </w:tcBorders>
            <w:shd w:val="clear" w:color="auto" w:fill="0E5967" w:themeFill="accent3"/>
          </w:tcPr>
          <w:p w14:paraId="176C9E7D"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RAG </w:t>
            </w:r>
          </w:p>
        </w:tc>
        <w:tc>
          <w:tcPr>
            <w:tcW w:w="2975" w:type="dxa"/>
            <w:tcBorders>
              <w:top w:val="single" w:sz="4" w:space="0" w:color="auto"/>
              <w:left w:val="single" w:sz="1" w:space="0" w:color="CCCCCC"/>
              <w:bottom w:val="single" w:sz="1" w:space="0" w:color="CCCCCC"/>
              <w:right w:val="single" w:sz="1" w:space="0" w:color="CCCCCC"/>
            </w:tcBorders>
            <w:shd w:val="clear" w:color="auto" w:fill="0E5967" w:themeFill="accent3"/>
          </w:tcPr>
          <w:p w14:paraId="3D08E79E" w14:textId="77777777" w:rsidR="003A19A1" w:rsidRPr="008A7ADC" w:rsidRDefault="003A19A1" w:rsidP="003A19A1">
            <w:pPr>
              <w:rPr>
                <w:b/>
                <w:bCs/>
                <w:color w:val="FFFFFF" w:themeColor="background1"/>
                <w:lang w:val="fr-FR"/>
              </w:rPr>
            </w:pPr>
            <w:r w:rsidRPr="008A7ADC">
              <w:rPr>
                <w:b/>
                <w:bCs/>
                <w:color w:val="FFFFFF" w:themeColor="background1"/>
                <w:lang w:val="fr-FR"/>
              </w:rPr>
              <w:t>Description</w:t>
            </w:r>
          </w:p>
          <w:p w14:paraId="19AA79CF" w14:textId="77777777" w:rsidR="003A19A1" w:rsidRPr="008A7ADC" w:rsidRDefault="003A19A1" w:rsidP="003A19A1">
            <w:pPr>
              <w:rPr>
                <w:b/>
                <w:bCs/>
                <w:color w:val="FFFFFF" w:themeColor="background1"/>
                <w:lang w:val="fr-FR"/>
              </w:rPr>
            </w:pPr>
          </w:p>
          <w:p w14:paraId="3C0FB2C5"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(Brève description des activités/interventions menées au cours de la période de référence pour atteindre les objectifs </w:t>
            </w:r>
          </w:p>
        </w:tc>
        <w:tc>
          <w:tcPr>
            <w:tcW w:w="2974" w:type="dxa"/>
            <w:tcBorders>
              <w:top w:val="single" w:sz="4" w:space="0" w:color="auto"/>
              <w:left w:val="single" w:sz="1" w:space="0" w:color="CCCCCC"/>
              <w:bottom w:val="single" w:sz="1" w:space="0" w:color="CCCCCC"/>
              <w:right w:val="single" w:sz="4" w:space="0" w:color="auto"/>
            </w:tcBorders>
            <w:shd w:val="clear" w:color="auto" w:fill="0E5967" w:themeFill="accent3"/>
          </w:tcPr>
          <w:p w14:paraId="414A0EBA" w14:textId="77777777" w:rsidR="003A19A1" w:rsidRPr="008A7ADC" w:rsidRDefault="003A19A1" w:rsidP="003A19A1">
            <w:pPr>
              <w:rPr>
                <w:b/>
                <w:bCs/>
                <w:color w:val="FFFFFF" w:themeColor="background1"/>
                <w:lang w:val="fr-FR"/>
              </w:rPr>
            </w:pPr>
            <w:r w:rsidRPr="008A7ADC">
              <w:rPr>
                <w:b/>
                <w:bCs/>
                <w:color w:val="FFFFFF" w:themeColor="background1"/>
                <w:lang w:val="fr-FR"/>
              </w:rPr>
              <w:t>Résultats/Impact</w:t>
            </w:r>
          </w:p>
          <w:p w14:paraId="5123C345" w14:textId="77777777" w:rsidR="003A19A1" w:rsidRPr="008A7ADC" w:rsidRDefault="003A19A1" w:rsidP="003A19A1">
            <w:pPr>
              <w:rPr>
                <w:b/>
                <w:bCs/>
                <w:color w:val="FFFFFF" w:themeColor="background1"/>
                <w:lang w:val="fr-FR"/>
              </w:rPr>
            </w:pPr>
          </w:p>
          <w:p w14:paraId="640715C4"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(Quels ont été les principaux résultats et/ou impacts des activités/interventions menées dans le cadre de cette offre ?) </w:t>
            </w:r>
          </w:p>
        </w:tc>
      </w:tr>
      <w:tr w:rsidR="003A19A1" w:rsidRPr="00BF6D67" w14:paraId="197BBE5F" w14:textId="77777777" w:rsidTr="008A7ADC">
        <w:trPr>
          <w:trHeight w:val="66"/>
        </w:trPr>
        <w:tc>
          <w:tcPr>
            <w:tcW w:w="1181" w:type="dxa"/>
            <w:tcBorders>
              <w:top w:val="single" w:sz="1" w:space="0" w:color="CCCCCC"/>
              <w:left w:val="single" w:sz="4" w:space="0" w:color="auto"/>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2F2A8FCE" w14:textId="100BEF0C" w:rsidR="003A19A1" w:rsidRPr="00BF6D67" w:rsidRDefault="003A19A1" w:rsidP="003A19A1">
            <w:pPr>
              <w:rPr>
                <w:b/>
                <w:bCs/>
                <w:lang w:val="fr-FR"/>
              </w:rPr>
            </w:pPr>
            <w:r w:rsidRPr="00BF6D67">
              <w:rPr>
                <w:b/>
                <w:bCs/>
                <w:lang w:val="fr-FR"/>
              </w:rPr>
              <w:lastRenderedPageBreak/>
              <w:t xml:space="preserve">Offre des PMA </w:t>
            </w:r>
          </w:p>
        </w:tc>
        <w:tc>
          <w:tcPr>
            <w:tcW w:w="13551" w:type="dxa"/>
            <w:gridSpan w:val="7"/>
            <w:tcBorders>
              <w:top w:val="single" w:sz="1" w:space="0" w:color="CCCCCC"/>
              <w:left w:val="single" w:sz="1" w:space="0" w:color="CCCCCC"/>
              <w:bottom w:val="single" w:sz="1" w:space="0" w:color="CCCCCC"/>
              <w:right w:val="single" w:sz="4" w:space="0" w:color="auto"/>
            </w:tcBorders>
            <w:shd w:val="clear" w:color="auto" w:fill="CEF2F8" w:themeFill="accent4" w:themeFillTint="33"/>
            <w:tcMar>
              <w:top w:w="80" w:type="dxa"/>
              <w:left w:w="120" w:type="dxa"/>
              <w:bottom w:w="80" w:type="dxa"/>
              <w:right w:w="120" w:type="dxa"/>
            </w:tcMar>
          </w:tcPr>
          <w:p w14:paraId="0EDB98A6" w14:textId="77777777" w:rsidR="003A19A1" w:rsidRPr="00BF6D67" w:rsidRDefault="003A19A1" w:rsidP="003A19A1">
            <w:pPr>
              <w:rPr>
                <w:b/>
                <w:bCs/>
                <w:lang w:val="fr-FR"/>
              </w:rPr>
            </w:pPr>
            <w:r w:rsidRPr="00BF6D67">
              <w:rPr>
                <w:b/>
                <w:bCs/>
                <w:lang w:val="fr-FR"/>
              </w:rPr>
              <w:t>Financement : amélioration de l’architecture du financement climatique, avec au moins 70 % des fonds destinés à soutenir les actions menées au niveau local</w:t>
            </w:r>
          </w:p>
        </w:tc>
      </w:tr>
      <w:tr w:rsidR="003A19A1" w:rsidRPr="00BF6D67" w14:paraId="2D7A7C1B" w14:textId="77777777" w:rsidTr="00C620DD">
        <w:trPr>
          <w:trHeight w:val="300"/>
        </w:trPr>
        <w:tc>
          <w:tcPr>
            <w:tcW w:w="1181" w:type="dxa"/>
            <w:vMerge w:val="restart"/>
            <w:tcBorders>
              <w:top w:val="single" w:sz="1" w:space="0" w:color="CCCCCC"/>
              <w:left w:val="single" w:sz="4" w:space="0" w:color="auto"/>
              <w:right w:val="single" w:sz="1" w:space="0" w:color="CCCCCC"/>
            </w:tcBorders>
            <w:tcMar>
              <w:top w:w="80" w:type="dxa"/>
              <w:left w:w="120" w:type="dxa"/>
              <w:bottom w:w="80" w:type="dxa"/>
              <w:right w:w="120" w:type="dxa"/>
            </w:tcMar>
          </w:tcPr>
          <w:p w14:paraId="3B43007A" w14:textId="77777777" w:rsidR="003A19A1" w:rsidRPr="00BF6D67" w:rsidRDefault="003A19A1" w:rsidP="003A19A1">
            <w:pPr>
              <w:rPr>
                <w:b/>
                <w:bCs/>
                <w:lang w:val="fr-FR"/>
              </w:rPr>
            </w:pPr>
            <w:r w:rsidRPr="00BF6D67">
              <w:rPr>
                <w:b/>
                <w:bCs/>
                <w:lang w:val="fr-FR"/>
              </w:rPr>
              <w:t>Résultats</w:t>
            </w: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762A7B"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486237"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37EC8DEE"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0DB4E9"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6DE21320" w14:textId="77777777" w:rsidR="003A19A1" w:rsidRPr="00BF6D67" w:rsidRDefault="003A19A1" w:rsidP="003A19A1">
            <w:pPr>
              <w:rPr>
                <w:lang w:val="fr-FR"/>
              </w:rPr>
            </w:pPr>
          </w:p>
        </w:tc>
        <w:tc>
          <w:tcPr>
            <w:tcW w:w="2975" w:type="dxa"/>
            <w:tcBorders>
              <w:top w:val="single" w:sz="1" w:space="0" w:color="CCCCCC"/>
              <w:left w:val="single" w:sz="1" w:space="0" w:color="CCCCCC"/>
              <w:right w:val="single" w:sz="1" w:space="0" w:color="CCCCCC"/>
            </w:tcBorders>
          </w:tcPr>
          <w:p w14:paraId="1504B394" w14:textId="77777777" w:rsidR="003A19A1" w:rsidRPr="00BF6D67" w:rsidRDefault="003A19A1" w:rsidP="003A19A1">
            <w:pPr>
              <w:rPr>
                <w:lang w:val="fr-FR"/>
              </w:rPr>
            </w:pPr>
          </w:p>
        </w:tc>
        <w:tc>
          <w:tcPr>
            <w:tcW w:w="2974" w:type="dxa"/>
            <w:vMerge w:val="restart"/>
            <w:tcBorders>
              <w:left w:val="single" w:sz="1" w:space="0" w:color="CCCCCC"/>
              <w:right w:val="single" w:sz="4" w:space="0" w:color="auto"/>
            </w:tcBorders>
          </w:tcPr>
          <w:p w14:paraId="7069FF77" w14:textId="77777777" w:rsidR="003A19A1" w:rsidRPr="00BF6D67" w:rsidRDefault="003A19A1" w:rsidP="003A19A1">
            <w:pPr>
              <w:rPr>
                <w:lang w:val="fr-FR"/>
              </w:rPr>
            </w:pPr>
          </w:p>
        </w:tc>
      </w:tr>
      <w:tr w:rsidR="003A19A1" w:rsidRPr="00BF6D67" w14:paraId="27201D32" w14:textId="77777777" w:rsidTr="00C620DD">
        <w:trPr>
          <w:trHeight w:val="300"/>
        </w:trPr>
        <w:tc>
          <w:tcPr>
            <w:tcW w:w="1181" w:type="dxa"/>
            <w:vMerge/>
            <w:tcMar>
              <w:top w:w="80" w:type="dxa"/>
              <w:left w:w="120" w:type="dxa"/>
              <w:bottom w:w="80" w:type="dxa"/>
              <w:right w:w="120" w:type="dxa"/>
            </w:tcMar>
          </w:tcPr>
          <w:p w14:paraId="4EF7E5A9"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3253AC"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C0A7B5"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9EE8366"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33C62F"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3346CE1E" w14:textId="77777777" w:rsidR="003A19A1" w:rsidRPr="00BF6D67" w:rsidRDefault="003A19A1" w:rsidP="003A19A1">
            <w:pPr>
              <w:rPr>
                <w:lang w:val="fr-FR"/>
              </w:rPr>
            </w:pPr>
          </w:p>
        </w:tc>
        <w:tc>
          <w:tcPr>
            <w:tcW w:w="2975" w:type="dxa"/>
            <w:tcBorders>
              <w:left w:val="single" w:sz="1" w:space="0" w:color="CCCCCC"/>
              <w:right w:val="single" w:sz="1" w:space="0" w:color="CCCCCC"/>
            </w:tcBorders>
          </w:tcPr>
          <w:p w14:paraId="3E5E34F5" w14:textId="77777777" w:rsidR="003A19A1" w:rsidRPr="00BF6D67" w:rsidRDefault="003A19A1" w:rsidP="003A19A1">
            <w:pPr>
              <w:rPr>
                <w:lang w:val="fr-FR"/>
              </w:rPr>
            </w:pPr>
          </w:p>
        </w:tc>
        <w:tc>
          <w:tcPr>
            <w:tcW w:w="2974" w:type="dxa"/>
            <w:vMerge/>
          </w:tcPr>
          <w:p w14:paraId="3F226F99" w14:textId="77777777" w:rsidR="003A19A1" w:rsidRPr="00BF6D67" w:rsidRDefault="003A19A1" w:rsidP="003A19A1">
            <w:pPr>
              <w:rPr>
                <w:lang w:val="fr-FR"/>
              </w:rPr>
            </w:pPr>
          </w:p>
        </w:tc>
      </w:tr>
      <w:tr w:rsidR="003A19A1" w:rsidRPr="00BF6D67" w14:paraId="0A56614D" w14:textId="77777777" w:rsidTr="00C620DD">
        <w:trPr>
          <w:trHeight w:val="300"/>
        </w:trPr>
        <w:tc>
          <w:tcPr>
            <w:tcW w:w="1181" w:type="dxa"/>
            <w:vMerge/>
            <w:tcMar>
              <w:top w:w="80" w:type="dxa"/>
              <w:left w:w="120" w:type="dxa"/>
              <w:bottom w:w="80" w:type="dxa"/>
              <w:right w:w="120" w:type="dxa"/>
            </w:tcMar>
          </w:tcPr>
          <w:p w14:paraId="160CCE20"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4C55A1"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7DB735"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14EA7587"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AB6688"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27892282" w14:textId="77777777" w:rsidR="003A19A1" w:rsidRPr="00BF6D67" w:rsidRDefault="003A19A1" w:rsidP="003A19A1">
            <w:pPr>
              <w:rPr>
                <w:lang w:val="fr-FR"/>
              </w:rPr>
            </w:pPr>
          </w:p>
        </w:tc>
        <w:tc>
          <w:tcPr>
            <w:tcW w:w="2975" w:type="dxa"/>
            <w:tcBorders>
              <w:left w:val="single" w:sz="1" w:space="0" w:color="CCCCCC"/>
              <w:bottom w:val="single" w:sz="1" w:space="0" w:color="CCCCCC"/>
              <w:right w:val="single" w:sz="1" w:space="0" w:color="CCCCCC"/>
            </w:tcBorders>
          </w:tcPr>
          <w:p w14:paraId="52FDAA6C" w14:textId="77777777" w:rsidR="003A19A1" w:rsidRPr="00BF6D67" w:rsidRDefault="003A19A1" w:rsidP="003A19A1">
            <w:pPr>
              <w:rPr>
                <w:lang w:val="fr-FR"/>
              </w:rPr>
            </w:pPr>
          </w:p>
        </w:tc>
        <w:tc>
          <w:tcPr>
            <w:tcW w:w="2974" w:type="dxa"/>
            <w:vMerge/>
          </w:tcPr>
          <w:p w14:paraId="687FCFDE" w14:textId="77777777" w:rsidR="003A19A1" w:rsidRPr="00BF6D67" w:rsidRDefault="003A19A1" w:rsidP="003A19A1">
            <w:pPr>
              <w:rPr>
                <w:lang w:val="fr-FR"/>
              </w:rPr>
            </w:pPr>
          </w:p>
        </w:tc>
      </w:tr>
      <w:tr w:rsidR="003A19A1" w:rsidRPr="00BF6D67" w14:paraId="7BEEDF05" w14:textId="77777777" w:rsidTr="00C620DD">
        <w:trPr>
          <w:trHeight w:val="69"/>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EDF7ECC"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4F1017F3" w14:textId="77777777" w:rsidR="003A19A1" w:rsidRPr="00BF6D67" w:rsidRDefault="003A19A1" w:rsidP="003A19A1">
            <w:pPr>
              <w:rPr>
                <w:b/>
                <w:bCs/>
                <w:lang w:val="fr-FR"/>
              </w:rPr>
            </w:pPr>
          </w:p>
        </w:tc>
        <w:tc>
          <w:tcPr>
            <w:tcW w:w="2653"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77395D3" w14:textId="77777777" w:rsidR="003A19A1" w:rsidRPr="00BF6D67" w:rsidRDefault="003A19A1" w:rsidP="003A19A1">
            <w:pPr>
              <w:rPr>
                <w:b/>
                <w:bCs/>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6847A39B"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1F5C56FD"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481EE0B"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795F66E" w14:textId="77777777" w:rsidR="003A19A1" w:rsidRPr="00BF6D67" w:rsidRDefault="003A19A1" w:rsidP="003A19A1">
            <w:pPr>
              <w:rPr>
                <w:b/>
                <w:bCs/>
                <w:lang w:val="fr-FR"/>
              </w:rPr>
            </w:pPr>
          </w:p>
        </w:tc>
        <w:tc>
          <w:tcPr>
            <w:tcW w:w="2974" w:type="dxa"/>
            <w:vMerge/>
          </w:tcPr>
          <w:p w14:paraId="4F1BE361" w14:textId="77777777" w:rsidR="003A19A1" w:rsidRPr="00BF6D67" w:rsidRDefault="003A19A1" w:rsidP="003A19A1">
            <w:pPr>
              <w:rPr>
                <w:lang w:val="fr-FR"/>
              </w:rPr>
            </w:pPr>
          </w:p>
        </w:tc>
      </w:tr>
      <w:tr w:rsidR="003A19A1" w:rsidRPr="00BF6D67" w14:paraId="16A3AE1A"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15EEBA68" w14:textId="77777777" w:rsidR="003A19A1" w:rsidRPr="00BF6D67" w:rsidRDefault="003A19A1" w:rsidP="003A19A1">
            <w:pPr>
              <w:rPr>
                <w:b/>
                <w:bCs/>
                <w:lang w:val="fr-FR"/>
              </w:rPr>
            </w:pPr>
            <w:r w:rsidRPr="00BF6D67">
              <w:rPr>
                <w:b/>
                <w:bCs/>
                <w:lang w:val="fr-FR"/>
              </w:rPr>
              <w:t>Résultats intermédiaires</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271D75D" w14:textId="77777777" w:rsidR="003A19A1" w:rsidRPr="00BF6D67" w:rsidRDefault="003A19A1" w:rsidP="003A19A1">
            <w:pPr>
              <w:rPr>
                <w:lang w:val="fr-FR"/>
              </w:rPr>
            </w:pPr>
          </w:p>
        </w:tc>
        <w:tc>
          <w:tcPr>
            <w:tcW w:w="2653" w:type="dxa"/>
            <w:tcBorders>
              <w:top w:val="single" w:sz="4" w:space="0" w:color="auto"/>
              <w:left w:val="nil"/>
              <w:bottom w:val="single" w:sz="4" w:space="0" w:color="auto"/>
              <w:right w:val="single" w:sz="4" w:space="0" w:color="auto"/>
            </w:tcBorders>
            <w:tcMar>
              <w:top w:w="80" w:type="dxa"/>
              <w:left w:w="120" w:type="dxa"/>
              <w:bottom w:w="80" w:type="dxa"/>
              <w:right w:w="120" w:type="dxa"/>
            </w:tcMar>
          </w:tcPr>
          <w:p w14:paraId="645FCB5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A09EB62"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97E058"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4" w:space="0" w:color="auto"/>
              <w:right w:val="single" w:sz="1" w:space="0" w:color="CCCCCC"/>
            </w:tcBorders>
          </w:tcPr>
          <w:p w14:paraId="528696B0"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4" w:space="0" w:color="auto"/>
              <w:right w:val="single" w:sz="1" w:space="0" w:color="CCCCCC"/>
            </w:tcBorders>
          </w:tcPr>
          <w:p w14:paraId="104FCE68" w14:textId="77777777" w:rsidR="003A19A1" w:rsidRPr="00BF6D67" w:rsidRDefault="003A19A1" w:rsidP="003A19A1">
            <w:pPr>
              <w:rPr>
                <w:b/>
                <w:bCs/>
                <w:lang w:val="fr-FR"/>
              </w:rPr>
            </w:pPr>
          </w:p>
        </w:tc>
        <w:tc>
          <w:tcPr>
            <w:tcW w:w="2974" w:type="dxa"/>
            <w:vMerge/>
          </w:tcPr>
          <w:p w14:paraId="60AE37E8" w14:textId="77777777" w:rsidR="003A19A1" w:rsidRPr="00BF6D67" w:rsidRDefault="003A19A1" w:rsidP="003A19A1">
            <w:pPr>
              <w:rPr>
                <w:lang w:val="fr-FR"/>
              </w:rPr>
            </w:pPr>
          </w:p>
        </w:tc>
      </w:tr>
      <w:tr w:rsidR="003A19A1" w:rsidRPr="00BF6D67" w14:paraId="69E725ED" w14:textId="77777777" w:rsidTr="00C620DD">
        <w:trPr>
          <w:trHeight w:val="300"/>
        </w:trPr>
        <w:tc>
          <w:tcPr>
            <w:tcW w:w="1181" w:type="dxa"/>
            <w:vMerge/>
            <w:tcMar>
              <w:top w:w="80" w:type="dxa"/>
              <w:left w:w="120" w:type="dxa"/>
              <w:bottom w:w="80" w:type="dxa"/>
              <w:right w:w="120" w:type="dxa"/>
            </w:tcMar>
          </w:tcPr>
          <w:p w14:paraId="205AE7B9" w14:textId="77777777" w:rsidR="003A19A1" w:rsidRPr="00BF6D67" w:rsidRDefault="003A19A1" w:rsidP="003A19A1">
            <w:pPr>
              <w:rPr>
                <w:lang w:val="fr-FR"/>
              </w:rPr>
            </w:pPr>
          </w:p>
        </w:tc>
        <w:tc>
          <w:tcPr>
            <w:tcW w:w="2681" w:type="dxa"/>
            <w:tcBorders>
              <w:top w:val="nil"/>
              <w:left w:val="nil"/>
              <w:bottom w:val="nil"/>
              <w:right w:val="nil"/>
            </w:tcBorders>
            <w:tcMar>
              <w:top w:w="80" w:type="dxa"/>
              <w:left w:w="120" w:type="dxa"/>
              <w:bottom w:w="80" w:type="dxa"/>
              <w:right w:w="120" w:type="dxa"/>
            </w:tcMar>
          </w:tcPr>
          <w:p w14:paraId="5A787A99"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5B0429FB"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9CB595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2EA883"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2E035786"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5141706B" w14:textId="77777777" w:rsidR="003A19A1" w:rsidRPr="00BF6D67" w:rsidRDefault="003A19A1" w:rsidP="003A19A1">
            <w:pPr>
              <w:rPr>
                <w:b/>
                <w:bCs/>
                <w:lang w:val="fr-FR"/>
              </w:rPr>
            </w:pPr>
          </w:p>
        </w:tc>
        <w:tc>
          <w:tcPr>
            <w:tcW w:w="2974" w:type="dxa"/>
            <w:vMerge/>
          </w:tcPr>
          <w:p w14:paraId="56829050" w14:textId="77777777" w:rsidR="003A19A1" w:rsidRPr="00BF6D67" w:rsidRDefault="003A19A1" w:rsidP="003A19A1">
            <w:pPr>
              <w:rPr>
                <w:lang w:val="fr-FR"/>
              </w:rPr>
            </w:pPr>
          </w:p>
        </w:tc>
      </w:tr>
      <w:tr w:rsidR="003A19A1" w:rsidRPr="00BF6D67" w14:paraId="1919194B" w14:textId="77777777" w:rsidTr="00C620DD">
        <w:trPr>
          <w:trHeight w:val="300"/>
        </w:trPr>
        <w:tc>
          <w:tcPr>
            <w:tcW w:w="1181" w:type="dxa"/>
            <w:vMerge/>
            <w:tcMar>
              <w:top w:w="80" w:type="dxa"/>
              <w:left w:w="120" w:type="dxa"/>
              <w:bottom w:w="80" w:type="dxa"/>
              <w:right w:w="120" w:type="dxa"/>
            </w:tcMar>
          </w:tcPr>
          <w:p w14:paraId="63A6DF45" w14:textId="77777777" w:rsidR="003A19A1" w:rsidRPr="00BF6D67" w:rsidRDefault="003A19A1" w:rsidP="003A19A1">
            <w:pPr>
              <w:rPr>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3D042AB"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379A637A"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38E7127E"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BD3714"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CF6C2CB"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019BDF5C" w14:textId="77777777" w:rsidR="003A19A1" w:rsidRPr="00BF6D67" w:rsidRDefault="003A19A1" w:rsidP="003A19A1">
            <w:pPr>
              <w:rPr>
                <w:b/>
                <w:bCs/>
                <w:lang w:val="fr-FR"/>
              </w:rPr>
            </w:pPr>
          </w:p>
        </w:tc>
        <w:tc>
          <w:tcPr>
            <w:tcW w:w="2974" w:type="dxa"/>
            <w:vMerge/>
          </w:tcPr>
          <w:p w14:paraId="53D47854" w14:textId="77777777" w:rsidR="003A19A1" w:rsidRPr="00BF6D67" w:rsidRDefault="003A19A1" w:rsidP="003A19A1">
            <w:pPr>
              <w:rPr>
                <w:lang w:val="fr-FR"/>
              </w:rPr>
            </w:pPr>
          </w:p>
        </w:tc>
      </w:tr>
      <w:tr w:rsidR="003A19A1" w:rsidRPr="00BF6D67" w14:paraId="67064B9E" w14:textId="77777777" w:rsidTr="00C620DD">
        <w:trPr>
          <w:trHeight w:val="300"/>
        </w:trPr>
        <w:tc>
          <w:tcPr>
            <w:tcW w:w="1181" w:type="dxa"/>
            <w:vMerge/>
            <w:tcMar>
              <w:top w:w="80" w:type="dxa"/>
              <w:left w:w="120" w:type="dxa"/>
              <w:bottom w:w="80" w:type="dxa"/>
              <w:right w:w="120" w:type="dxa"/>
            </w:tcMar>
          </w:tcPr>
          <w:p w14:paraId="72EC0AF7"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646D92D3"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5AA69479"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39ACE68"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ED4D9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EC568BA" w14:textId="77777777" w:rsidR="003A19A1" w:rsidRPr="00BF6D67" w:rsidRDefault="003A19A1" w:rsidP="003A19A1">
            <w:pPr>
              <w:rPr>
                <w:b/>
                <w:bCs/>
                <w:lang w:val="fr-FR"/>
              </w:rPr>
            </w:pPr>
          </w:p>
        </w:tc>
        <w:tc>
          <w:tcPr>
            <w:tcW w:w="2975" w:type="dxa"/>
            <w:tcBorders>
              <w:left w:val="single" w:sz="1" w:space="0" w:color="CCCCCC"/>
              <w:bottom w:val="single" w:sz="1" w:space="0" w:color="CCCCCC"/>
              <w:right w:val="single" w:sz="1" w:space="0" w:color="CCCCCC"/>
            </w:tcBorders>
          </w:tcPr>
          <w:p w14:paraId="364F7220" w14:textId="77777777" w:rsidR="003A19A1" w:rsidRPr="00BF6D67" w:rsidRDefault="003A19A1" w:rsidP="003A19A1">
            <w:pPr>
              <w:rPr>
                <w:b/>
                <w:bCs/>
                <w:lang w:val="fr-FR"/>
              </w:rPr>
            </w:pPr>
          </w:p>
        </w:tc>
        <w:tc>
          <w:tcPr>
            <w:tcW w:w="2974" w:type="dxa"/>
            <w:vMerge/>
          </w:tcPr>
          <w:p w14:paraId="20DA0533" w14:textId="77777777" w:rsidR="003A19A1" w:rsidRPr="00BF6D67" w:rsidRDefault="003A19A1" w:rsidP="003A19A1">
            <w:pPr>
              <w:rPr>
                <w:lang w:val="fr-FR"/>
              </w:rPr>
            </w:pPr>
          </w:p>
        </w:tc>
      </w:tr>
      <w:tr w:rsidR="003A19A1" w:rsidRPr="00BF6D67" w14:paraId="130695D5" w14:textId="77777777" w:rsidTr="00C620DD">
        <w:trPr>
          <w:trHeight w:val="300"/>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778FE149"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65C29525"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74E08E5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65C2BBDC"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7AADCF98"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901F0E7"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5A83C354" w14:textId="77777777" w:rsidR="003A19A1" w:rsidRPr="00BF6D67" w:rsidRDefault="003A19A1" w:rsidP="003A19A1">
            <w:pPr>
              <w:rPr>
                <w:b/>
                <w:bCs/>
                <w:lang w:val="fr-FR"/>
              </w:rPr>
            </w:pPr>
          </w:p>
        </w:tc>
        <w:tc>
          <w:tcPr>
            <w:tcW w:w="2974" w:type="dxa"/>
            <w:vMerge/>
          </w:tcPr>
          <w:p w14:paraId="0BE95FA3" w14:textId="77777777" w:rsidR="003A19A1" w:rsidRPr="00BF6D67" w:rsidRDefault="003A19A1" w:rsidP="003A19A1">
            <w:pPr>
              <w:rPr>
                <w:lang w:val="fr-FR"/>
              </w:rPr>
            </w:pPr>
          </w:p>
        </w:tc>
      </w:tr>
      <w:tr w:rsidR="003A19A1" w:rsidRPr="00BF6D67" w14:paraId="395DE65B"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7EAEC6E5" w14:textId="77777777" w:rsidR="003A19A1" w:rsidRPr="00BF6D67" w:rsidRDefault="003A19A1" w:rsidP="003A19A1">
            <w:pPr>
              <w:rPr>
                <w:b/>
                <w:bCs/>
                <w:lang w:val="fr-FR"/>
              </w:rPr>
            </w:pPr>
            <w:r w:rsidRPr="00BF6D67">
              <w:rPr>
                <w:b/>
                <w:bCs/>
                <w:lang w:val="fr-FR"/>
              </w:rPr>
              <w:t xml:space="preserve">Résultats </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2113A14" w14:textId="77777777" w:rsidR="003A19A1" w:rsidRPr="00BF6D67" w:rsidRDefault="003A19A1" w:rsidP="003A19A1">
            <w:pPr>
              <w:rPr>
                <w:lang w:val="fr-FR"/>
              </w:rPr>
            </w:pPr>
          </w:p>
        </w:tc>
        <w:tc>
          <w:tcPr>
            <w:tcW w:w="265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9EDC08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10085EF"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1F222D"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16EF809" w14:textId="77777777" w:rsidR="003A19A1" w:rsidRPr="00BF6D67" w:rsidRDefault="003A19A1" w:rsidP="003A19A1">
            <w:pPr>
              <w:rPr>
                <w:b/>
                <w:bCs/>
                <w:lang w:val="fr-FR"/>
              </w:rPr>
            </w:pPr>
          </w:p>
        </w:tc>
        <w:tc>
          <w:tcPr>
            <w:tcW w:w="2975" w:type="dxa"/>
            <w:tcBorders>
              <w:top w:val="single" w:sz="1" w:space="0" w:color="CCCCCC"/>
              <w:left w:val="single" w:sz="1" w:space="0" w:color="CCCCCC"/>
              <w:right w:val="single" w:sz="1" w:space="0" w:color="CCCCCC"/>
            </w:tcBorders>
          </w:tcPr>
          <w:p w14:paraId="692E2305" w14:textId="77777777" w:rsidR="003A19A1" w:rsidRPr="00BF6D67" w:rsidRDefault="003A19A1" w:rsidP="003A19A1">
            <w:pPr>
              <w:rPr>
                <w:b/>
                <w:bCs/>
                <w:lang w:val="fr-FR"/>
              </w:rPr>
            </w:pPr>
          </w:p>
        </w:tc>
        <w:tc>
          <w:tcPr>
            <w:tcW w:w="2974" w:type="dxa"/>
            <w:vMerge/>
          </w:tcPr>
          <w:p w14:paraId="2A026809" w14:textId="77777777" w:rsidR="003A19A1" w:rsidRPr="00BF6D67" w:rsidRDefault="003A19A1" w:rsidP="003A19A1">
            <w:pPr>
              <w:rPr>
                <w:lang w:val="fr-FR"/>
              </w:rPr>
            </w:pPr>
          </w:p>
        </w:tc>
      </w:tr>
      <w:tr w:rsidR="003A19A1" w:rsidRPr="00BF6D67" w14:paraId="0C7A51AA" w14:textId="77777777" w:rsidTr="00C620DD">
        <w:trPr>
          <w:trHeight w:val="300"/>
        </w:trPr>
        <w:tc>
          <w:tcPr>
            <w:tcW w:w="1181" w:type="dxa"/>
            <w:vMerge/>
            <w:tcMar>
              <w:top w:w="80" w:type="dxa"/>
              <w:left w:w="120" w:type="dxa"/>
              <w:bottom w:w="80" w:type="dxa"/>
              <w:right w:w="120" w:type="dxa"/>
            </w:tcMar>
          </w:tcPr>
          <w:p w14:paraId="625AF6AA"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56B5CE25"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17B23AF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2B8D8B59"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2798D7"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A1F6332"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612D4F00" w14:textId="77777777" w:rsidR="003A19A1" w:rsidRPr="00BF6D67" w:rsidRDefault="003A19A1" w:rsidP="003A19A1">
            <w:pPr>
              <w:rPr>
                <w:b/>
                <w:bCs/>
                <w:lang w:val="fr-FR"/>
              </w:rPr>
            </w:pPr>
          </w:p>
        </w:tc>
        <w:tc>
          <w:tcPr>
            <w:tcW w:w="2974" w:type="dxa"/>
            <w:vMerge/>
          </w:tcPr>
          <w:p w14:paraId="223CAB0A" w14:textId="77777777" w:rsidR="003A19A1" w:rsidRPr="00BF6D67" w:rsidRDefault="003A19A1" w:rsidP="003A19A1">
            <w:pPr>
              <w:rPr>
                <w:lang w:val="fr-FR"/>
              </w:rPr>
            </w:pPr>
          </w:p>
        </w:tc>
      </w:tr>
      <w:tr w:rsidR="003A19A1" w:rsidRPr="00BF6D67" w14:paraId="55ECAB63" w14:textId="77777777" w:rsidTr="00C620DD">
        <w:trPr>
          <w:trHeight w:val="300"/>
        </w:trPr>
        <w:tc>
          <w:tcPr>
            <w:tcW w:w="1181" w:type="dxa"/>
            <w:vMerge/>
            <w:tcMar>
              <w:top w:w="80" w:type="dxa"/>
              <w:left w:w="120" w:type="dxa"/>
              <w:bottom w:w="80" w:type="dxa"/>
              <w:right w:w="120" w:type="dxa"/>
            </w:tcMar>
          </w:tcPr>
          <w:p w14:paraId="4B9B8E9F"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29BB3584"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vAlign w:val="center"/>
          </w:tcPr>
          <w:p w14:paraId="0E00D4E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0F58F58"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88F77C"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C8B4C0D"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66F1803D" w14:textId="77777777" w:rsidR="003A19A1" w:rsidRPr="00BF6D67" w:rsidRDefault="003A19A1" w:rsidP="003A19A1">
            <w:pPr>
              <w:rPr>
                <w:b/>
                <w:bCs/>
                <w:lang w:val="fr-FR"/>
              </w:rPr>
            </w:pPr>
          </w:p>
        </w:tc>
        <w:tc>
          <w:tcPr>
            <w:tcW w:w="2974" w:type="dxa"/>
            <w:vMerge/>
          </w:tcPr>
          <w:p w14:paraId="59D1851E" w14:textId="77777777" w:rsidR="003A19A1" w:rsidRPr="00BF6D67" w:rsidRDefault="003A19A1" w:rsidP="003A19A1">
            <w:pPr>
              <w:rPr>
                <w:lang w:val="fr-FR"/>
              </w:rPr>
            </w:pPr>
          </w:p>
        </w:tc>
      </w:tr>
      <w:tr w:rsidR="003A19A1" w:rsidRPr="00BF6D67" w14:paraId="654CC093" w14:textId="77777777" w:rsidTr="00C620DD">
        <w:trPr>
          <w:trHeight w:val="300"/>
        </w:trPr>
        <w:tc>
          <w:tcPr>
            <w:tcW w:w="1181" w:type="dxa"/>
            <w:vMerge/>
            <w:tcMar>
              <w:top w:w="80" w:type="dxa"/>
              <w:left w:w="120" w:type="dxa"/>
              <w:bottom w:w="80" w:type="dxa"/>
              <w:right w:w="120" w:type="dxa"/>
            </w:tcMar>
          </w:tcPr>
          <w:p w14:paraId="7377C67C" w14:textId="77777777" w:rsidR="003A19A1" w:rsidRPr="00BF6D67" w:rsidRDefault="003A19A1" w:rsidP="003A19A1">
            <w:pPr>
              <w:rPr>
                <w:lang w:val="fr-FR"/>
              </w:rPr>
            </w:pPr>
          </w:p>
        </w:tc>
        <w:tc>
          <w:tcPr>
            <w:tcW w:w="2681" w:type="dxa"/>
            <w:tcBorders>
              <w:top w:val="nil"/>
              <w:left w:val="single" w:sz="4" w:space="0" w:color="auto"/>
              <w:bottom w:val="nil"/>
              <w:right w:val="single" w:sz="4" w:space="0" w:color="auto"/>
            </w:tcBorders>
            <w:tcMar>
              <w:top w:w="80" w:type="dxa"/>
              <w:left w:w="120" w:type="dxa"/>
              <w:bottom w:w="80" w:type="dxa"/>
              <w:right w:w="120" w:type="dxa"/>
            </w:tcMar>
          </w:tcPr>
          <w:p w14:paraId="550674DD" w14:textId="77777777" w:rsidR="003A19A1" w:rsidRPr="00BF6D67" w:rsidRDefault="003A19A1" w:rsidP="003A19A1">
            <w:pPr>
              <w:rPr>
                <w:lang w:val="fr-FR"/>
              </w:rPr>
            </w:pPr>
          </w:p>
        </w:tc>
        <w:tc>
          <w:tcPr>
            <w:tcW w:w="2653" w:type="dxa"/>
            <w:tcBorders>
              <w:top w:val="nil"/>
              <w:left w:val="single" w:sz="4" w:space="0" w:color="auto"/>
              <w:bottom w:val="nil"/>
              <w:right w:val="single" w:sz="4" w:space="0" w:color="auto"/>
            </w:tcBorders>
            <w:tcMar>
              <w:top w:w="80" w:type="dxa"/>
              <w:left w:w="120" w:type="dxa"/>
              <w:bottom w:w="80" w:type="dxa"/>
              <w:right w:w="120" w:type="dxa"/>
            </w:tcMar>
          </w:tcPr>
          <w:p w14:paraId="73BE18D3"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ECB4EFC"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A20ECF"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C1EFF4E"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0C352097" w14:textId="77777777" w:rsidR="003A19A1" w:rsidRPr="00BF6D67" w:rsidRDefault="003A19A1" w:rsidP="003A19A1">
            <w:pPr>
              <w:rPr>
                <w:b/>
                <w:bCs/>
                <w:lang w:val="fr-FR"/>
              </w:rPr>
            </w:pPr>
          </w:p>
        </w:tc>
        <w:tc>
          <w:tcPr>
            <w:tcW w:w="2974" w:type="dxa"/>
            <w:vMerge/>
          </w:tcPr>
          <w:p w14:paraId="6D2FFEBE" w14:textId="77777777" w:rsidR="003A19A1" w:rsidRPr="00BF6D67" w:rsidRDefault="003A19A1" w:rsidP="003A19A1">
            <w:pPr>
              <w:rPr>
                <w:lang w:val="fr-FR"/>
              </w:rPr>
            </w:pPr>
          </w:p>
        </w:tc>
      </w:tr>
      <w:tr w:rsidR="003A19A1" w:rsidRPr="008A7ADC" w14:paraId="580EA27C" w14:textId="77777777" w:rsidTr="008A7ADC">
        <w:trPr>
          <w:trHeight w:val="690"/>
        </w:trPr>
        <w:tc>
          <w:tcPr>
            <w:tcW w:w="1181" w:type="dxa"/>
            <w:tcBorders>
              <w:top w:val="single" w:sz="4" w:space="0" w:color="auto"/>
              <w:left w:val="single" w:sz="4" w:space="0" w:color="auto"/>
              <w:bottom w:val="single" w:sz="1" w:space="0" w:color="CCCCCC"/>
              <w:right w:val="single" w:sz="1" w:space="0" w:color="CCCCCC"/>
            </w:tcBorders>
            <w:shd w:val="clear" w:color="auto" w:fill="0E5967" w:themeFill="accent3"/>
            <w:tcMar>
              <w:top w:w="80" w:type="dxa"/>
              <w:left w:w="120" w:type="dxa"/>
              <w:bottom w:w="80" w:type="dxa"/>
              <w:right w:w="120" w:type="dxa"/>
            </w:tcMar>
          </w:tcPr>
          <w:p w14:paraId="4C84A37D" w14:textId="77777777" w:rsidR="003A19A1" w:rsidRPr="008A7ADC" w:rsidRDefault="003A19A1" w:rsidP="003A19A1">
            <w:pPr>
              <w:rPr>
                <w:b/>
                <w:bCs/>
                <w:color w:val="FFFFFF" w:themeColor="background1"/>
                <w:lang w:val="fr-FR"/>
              </w:rPr>
            </w:pPr>
          </w:p>
        </w:tc>
        <w:tc>
          <w:tcPr>
            <w:tcW w:w="2681"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1780D551" w14:textId="77777777" w:rsidR="003A19A1" w:rsidRPr="008A7ADC" w:rsidRDefault="003A19A1" w:rsidP="003A19A1">
            <w:pPr>
              <w:rPr>
                <w:b/>
                <w:bCs/>
                <w:color w:val="FFFFFF" w:themeColor="background1"/>
                <w:lang w:val="fr-FR"/>
              </w:rPr>
            </w:pPr>
            <w:r w:rsidRPr="008A7ADC">
              <w:rPr>
                <w:b/>
                <w:bCs/>
                <w:color w:val="FFFFFF" w:themeColor="background1"/>
                <w:lang w:val="fr-FR"/>
              </w:rPr>
              <w:t>Résultats attendus</w:t>
            </w:r>
          </w:p>
          <w:p w14:paraId="44845546" w14:textId="77777777" w:rsidR="003A19A1" w:rsidRPr="008A7ADC" w:rsidRDefault="003A19A1" w:rsidP="003A19A1">
            <w:pPr>
              <w:rPr>
                <w:b/>
                <w:bCs/>
                <w:color w:val="FFFFFF" w:themeColor="background1"/>
                <w:lang w:val="fr-FR"/>
              </w:rPr>
            </w:pPr>
          </w:p>
          <w:p w14:paraId="23C837E5"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(Tels que définis dans le plan SEA) </w:t>
            </w:r>
          </w:p>
        </w:tc>
        <w:tc>
          <w:tcPr>
            <w:tcW w:w="2653"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53152162"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Indicateur </w:t>
            </w:r>
          </w:p>
          <w:p w14:paraId="6CAE9A98" w14:textId="77777777" w:rsidR="003A19A1" w:rsidRPr="008A7ADC" w:rsidRDefault="003A19A1" w:rsidP="003A19A1">
            <w:pPr>
              <w:rPr>
                <w:b/>
                <w:bCs/>
                <w:color w:val="FFFFFF" w:themeColor="background1"/>
                <w:lang w:val="fr-FR"/>
              </w:rPr>
            </w:pPr>
          </w:p>
          <w:p w14:paraId="016DABF0"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(Tirés du plan SEA)</w:t>
            </w:r>
          </w:p>
        </w:tc>
        <w:tc>
          <w:tcPr>
            <w:tcW w:w="709" w:type="dxa"/>
            <w:tcBorders>
              <w:top w:val="single" w:sz="4" w:space="0" w:color="auto"/>
              <w:left w:val="single" w:sz="1" w:space="0" w:color="CCCCCC"/>
              <w:bottom w:val="single" w:sz="1" w:space="0" w:color="CCCCCC"/>
              <w:right w:val="single" w:sz="1" w:space="0" w:color="CCCCCC"/>
            </w:tcBorders>
            <w:shd w:val="clear" w:color="auto" w:fill="0E5967" w:themeFill="accent3"/>
          </w:tcPr>
          <w:p w14:paraId="6769CD42"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Objectif </w:t>
            </w:r>
          </w:p>
          <w:p w14:paraId="60F44A39" w14:textId="77777777" w:rsidR="003A19A1" w:rsidRPr="008A7ADC" w:rsidRDefault="003A19A1" w:rsidP="003A19A1">
            <w:pPr>
              <w:rPr>
                <w:b/>
                <w:bCs/>
                <w:color w:val="FFFFFF" w:themeColor="background1"/>
                <w:lang w:val="fr-FR"/>
              </w:rPr>
            </w:pPr>
          </w:p>
          <w:p w14:paraId="16D04B92"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(Objectif du projet)</w:t>
            </w:r>
          </w:p>
          <w:p w14:paraId="4FEFD1DE" w14:textId="77777777" w:rsidR="003A19A1" w:rsidRPr="008A7ADC" w:rsidRDefault="003A19A1" w:rsidP="003A19A1">
            <w:pPr>
              <w:rPr>
                <w:b/>
                <w:bCs/>
                <w:color w:val="FFFFFF" w:themeColor="background1"/>
                <w:lang w:val="fr-FR"/>
              </w:rPr>
            </w:pPr>
          </w:p>
        </w:tc>
        <w:tc>
          <w:tcPr>
            <w:tcW w:w="992"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3E530378" w14:textId="77777777" w:rsidR="003A19A1" w:rsidRPr="008A7ADC" w:rsidRDefault="003A19A1" w:rsidP="003A19A1">
            <w:pPr>
              <w:rPr>
                <w:b/>
                <w:bCs/>
                <w:color w:val="FFFFFF" w:themeColor="background1"/>
                <w:lang w:val="fr-FR"/>
              </w:rPr>
            </w:pPr>
            <w:r w:rsidRPr="008A7ADC">
              <w:rPr>
                <w:b/>
                <w:bCs/>
                <w:color w:val="FFFFFF" w:themeColor="background1"/>
                <w:lang w:val="fr-FR"/>
              </w:rPr>
              <w:t>Réalisé</w:t>
            </w:r>
          </w:p>
          <w:p w14:paraId="11B8F9EC" w14:textId="77777777" w:rsidR="003A19A1" w:rsidRPr="008A7ADC" w:rsidRDefault="003A19A1" w:rsidP="003A19A1">
            <w:pPr>
              <w:rPr>
                <w:b/>
                <w:bCs/>
                <w:color w:val="FFFFFF" w:themeColor="background1"/>
                <w:lang w:val="fr-FR"/>
              </w:rPr>
            </w:pPr>
          </w:p>
          <w:p w14:paraId="005898B9"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(Chiffres réels pour la période considérée)</w:t>
            </w:r>
          </w:p>
        </w:tc>
        <w:tc>
          <w:tcPr>
            <w:tcW w:w="567" w:type="dxa"/>
            <w:tcBorders>
              <w:top w:val="single" w:sz="4" w:space="0" w:color="auto"/>
              <w:left w:val="single" w:sz="1" w:space="0" w:color="CCCCCC"/>
              <w:bottom w:val="single" w:sz="1" w:space="0" w:color="CCCCCC"/>
              <w:right w:val="single" w:sz="1" w:space="0" w:color="CCCCCC"/>
            </w:tcBorders>
            <w:shd w:val="clear" w:color="auto" w:fill="0E5967" w:themeFill="accent3"/>
          </w:tcPr>
          <w:p w14:paraId="61E79758"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RAG </w:t>
            </w:r>
          </w:p>
        </w:tc>
        <w:tc>
          <w:tcPr>
            <w:tcW w:w="2975" w:type="dxa"/>
            <w:tcBorders>
              <w:top w:val="single" w:sz="4" w:space="0" w:color="auto"/>
              <w:left w:val="single" w:sz="1" w:space="0" w:color="CCCCCC"/>
              <w:bottom w:val="single" w:sz="1" w:space="0" w:color="CCCCCC"/>
              <w:right w:val="single" w:sz="1" w:space="0" w:color="CCCCCC"/>
            </w:tcBorders>
            <w:shd w:val="clear" w:color="auto" w:fill="0E5967" w:themeFill="accent3"/>
          </w:tcPr>
          <w:p w14:paraId="0CA5F645" w14:textId="77777777" w:rsidR="003A19A1" w:rsidRPr="008A7ADC" w:rsidRDefault="003A19A1" w:rsidP="003A19A1">
            <w:pPr>
              <w:rPr>
                <w:b/>
                <w:bCs/>
                <w:color w:val="FFFFFF" w:themeColor="background1"/>
                <w:lang w:val="fr-FR"/>
              </w:rPr>
            </w:pPr>
            <w:r w:rsidRPr="008A7ADC">
              <w:rPr>
                <w:b/>
                <w:bCs/>
                <w:color w:val="FFFFFF" w:themeColor="background1"/>
                <w:lang w:val="fr-FR"/>
              </w:rPr>
              <w:t>Description</w:t>
            </w:r>
          </w:p>
          <w:p w14:paraId="55E57B20" w14:textId="77777777" w:rsidR="003A19A1" w:rsidRPr="008A7ADC" w:rsidRDefault="003A19A1" w:rsidP="003A19A1">
            <w:pPr>
              <w:rPr>
                <w:b/>
                <w:bCs/>
                <w:color w:val="FFFFFF" w:themeColor="background1"/>
                <w:lang w:val="fr-FR"/>
              </w:rPr>
            </w:pPr>
          </w:p>
          <w:p w14:paraId="5FB14E18"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(Brève description des activités/interventions menées au cours de la période couverte par le rapport pour atteindre les objectifs </w:t>
            </w:r>
          </w:p>
        </w:tc>
        <w:tc>
          <w:tcPr>
            <w:tcW w:w="2974" w:type="dxa"/>
            <w:tcBorders>
              <w:top w:val="single" w:sz="4" w:space="0" w:color="auto"/>
              <w:left w:val="single" w:sz="1" w:space="0" w:color="CCCCCC"/>
              <w:bottom w:val="single" w:sz="1" w:space="0" w:color="CCCCCC"/>
              <w:right w:val="single" w:sz="4" w:space="0" w:color="auto"/>
            </w:tcBorders>
            <w:shd w:val="clear" w:color="auto" w:fill="0E5967" w:themeFill="accent3"/>
          </w:tcPr>
          <w:p w14:paraId="300DD5E5" w14:textId="77777777" w:rsidR="003A19A1" w:rsidRPr="008A7ADC" w:rsidRDefault="003A19A1" w:rsidP="003A19A1">
            <w:pPr>
              <w:rPr>
                <w:b/>
                <w:bCs/>
                <w:color w:val="FFFFFF" w:themeColor="background1"/>
                <w:lang w:val="fr-FR"/>
              </w:rPr>
            </w:pPr>
            <w:r w:rsidRPr="008A7ADC">
              <w:rPr>
                <w:b/>
                <w:bCs/>
                <w:color w:val="FFFFFF" w:themeColor="background1"/>
                <w:lang w:val="fr-FR"/>
              </w:rPr>
              <w:t>Résultats/Impact</w:t>
            </w:r>
          </w:p>
          <w:p w14:paraId="1DD3909A" w14:textId="77777777" w:rsidR="003A19A1" w:rsidRPr="008A7ADC" w:rsidRDefault="003A19A1" w:rsidP="003A19A1">
            <w:pPr>
              <w:rPr>
                <w:b/>
                <w:bCs/>
                <w:color w:val="FFFFFF" w:themeColor="background1"/>
                <w:lang w:val="fr-FR"/>
              </w:rPr>
            </w:pPr>
          </w:p>
          <w:p w14:paraId="585F38B0"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(Quels ont été les principaux résultats et/ou impacts des activités/interventions menées dans le cadre de cette offre ?) </w:t>
            </w:r>
          </w:p>
        </w:tc>
      </w:tr>
      <w:tr w:rsidR="003A19A1" w:rsidRPr="00BF6D67" w14:paraId="4AD869B4" w14:textId="77777777" w:rsidTr="008A7ADC">
        <w:trPr>
          <w:trHeight w:val="66"/>
        </w:trPr>
        <w:tc>
          <w:tcPr>
            <w:tcW w:w="1181" w:type="dxa"/>
            <w:tcBorders>
              <w:top w:val="single" w:sz="1" w:space="0" w:color="CCCCCC"/>
              <w:left w:val="single" w:sz="4" w:space="0" w:color="auto"/>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447C5420" w14:textId="4F47F6FC" w:rsidR="003A19A1" w:rsidRPr="00BF6D67" w:rsidRDefault="003A19A1" w:rsidP="003A19A1">
            <w:pPr>
              <w:rPr>
                <w:b/>
                <w:bCs/>
                <w:lang w:val="fr-FR"/>
              </w:rPr>
            </w:pPr>
            <w:r w:rsidRPr="00BF6D67">
              <w:rPr>
                <w:b/>
                <w:bCs/>
                <w:lang w:val="fr-FR"/>
              </w:rPr>
              <w:t xml:space="preserve">Offre des PMA </w:t>
            </w:r>
          </w:p>
        </w:tc>
        <w:tc>
          <w:tcPr>
            <w:tcW w:w="13551" w:type="dxa"/>
            <w:gridSpan w:val="7"/>
            <w:tcBorders>
              <w:top w:val="single" w:sz="1" w:space="0" w:color="CCCCCC"/>
              <w:left w:val="single" w:sz="1" w:space="0" w:color="CCCCCC"/>
              <w:bottom w:val="single" w:sz="1" w:space="0" w:color="CCCCCC"/>
              <w:right w:val="single" w:sz="4" w:space="0" w:color="auto"/>
            </w:tcBorders>
            <w:shd w:val="clear" w:color="auto" w:fill="CEF2F8" w:themeFill="accent4" w:themeFillTint="33"/>
            <w:tcMar>
              <w:top w:w="80" w:type="dxa"/>
              <w:left w:w="120" w:type="dxa"/>
              <w:bottom w:w="80" w:type="dxa"/>
              <w:right w:w="120" w:type="dxa"/>
            </w:tcMar>
          </w:tcPr>
          <w:p w14:paraId="70B42ABC" w14:textId="77777777" w:rsidR="003A19A1" w:rsidRPr="00BF6D67" w:rsidRDefault="003A19A1" w:rsidP="003A19A1">
            <w:pPr>
              <w:rPr>
                <w:b/>
                <w:bCs/>
                <w:lang w:val="fr-FR"/>
              </w:rPr>
            </w:pPr>
            <w:r w:rsidRPr="00BF6D67">
              <w:rPr>
                <w:b/>
                <w:bCs/>
                <w:lang w:val="fr-FR"/>
              </w:rPr>
              <w:t>: la PMA a piloté la planification intégrée de l’adaptation, de l’atténuation et de la résilience à tous les niveaux</w:t>
            </w:r>
          </w:p>
        </w:tc>
      </w:tr>
      <w:tr w:rsidR="003A19A1" w:rsidRPr="00BF6D67" w14:paraId="7C52108B" w14:textId="77777777" w:rsidTr="00C620DD">
        <w:trPr>
          <w:trHeight w:val="617"/>
        </w:trPr>
        <w:tc>
          <w:tcPr>
            <w:tcW w:w="1181" w:type="dxa"/>
            <w:vMerge w:val="restart"/>
            <w:tcBorders>
              <w:top w:val="single" w:sz="1" w:space="0" w:color="CCCCCC"/>
              <w:left w:val="single" w:sz="4" w:space="0" w:color="auto"/>
              <w:right w:val="single" w:sz="1" w:space="0" w:color="CCCCCC"/>
            </w:tcBorders>
            <w:tcMar>
              <w:top w:w="80" w:type="dxa"/>
              <w:left w:w="120" w:type="dxa"/>
              <w:bottom w:w="80" w:type="dxa"/>
              <w:right w:w="120" w:type="dxa"/>
            </w:tcMar>
          </w:tcPr>
          <w:p w14:paraId="6B5BFE85" w14:textId="77777777" w:rsidR="003A19A1" w:rsidRPr="00BF6D67" w:rsidRDefault="003A19A1" w:rsidP="003A19A1">
            <w:pPr>
              <w:rPr>
                <w:b/>
                <w:bCs/>
                <w:lang w:val="fr-FR"/>
              </w:rPr>
            </w:pPr>
            <w:r w:rsidRPr="00BF6D67">
              <w:rPr>
                <w:b/>
                <w:bCs/>
                <w:lang w:val="fr-FR"/>
              </w:rPr>
              <w:lastRenderedPageBreak/>
              <w:t>Résultats</w:t>
            </w: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40363E"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6DC104"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3A927DC9"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F05EDD"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40740BC4" w14:textId="77777777" w:rsidR="003A19A1" w:rsidRPr="00BF6D67" w:rsidRDefault="003A19A1" w:rsidP="003A19A1">
            <w:pPr>
              <w:rPr>
                <w:lang w:val="fr-FR"/>
              </w:rPr>
            </w:pPr>
          </w:p>
        </w:tc>
        <w:tc>
          <w:tcPr>
            <w:tcW w:w="2975" w:type="dxa"/>
            <w:tcBorders>
              <w:top w:val="single" w:sz="1" w:space="0" w:color="CCCCCC"/>
              <w:left w:val="single" w:sz="1" w:space="0" w:color="CCCCCC"/>
              <w:right w:val="single" w:sz="1" w:space="0" w:color="CCCCCC"/>
            </w:tcBorders>
          </w:tcPr>
          <w:p w14:paraId="3EF442FB" w14:textId="77777777" w:rsidR="003A19A1" w:rsidRPr="00BF6D67" w:rsidRDefault="003A19A1" w:rsidP="003A19A1">
            <w:pPr>
              <w:rPr>
                <w:lang w:val="fr-FR"/>
              </w:rPr>
            </w:pPr>
          </w:p>
        </w:tc>
        <w:tc>
          <w:tcPr>
            <w:tcW w:w="2974" w:type="dxa"/>
            <w:vMerge w:val="restart"/>
            <w:tcBorders>
              <w:left w:val="single" w:sz="1" w:space="0" w:color="CCCCCC"/>
              <w:right w:val="single" w:sz="4" w:space="0" w:color="auto"/>
            </w:tcBorders>
          </w:tcPr>
          <w:p w14:paraId="3BBA7CC9" w14:textId="77777777" w:rsidR="003A19A1" w:rsidRPr="00BF6D67" w:rsidRDefault="003A19A1" w:rsidP="003A19A1">
            <w:pPr>
              <w:rPr>
                <w:lang w:val="fr-FR"/>
              </w:rPr>
            </w:pPr>
          </w:p>
        </w:tc>
      </w:tr>
      <w:tr w:rsidR="003A19A1" w:rsidRPr="00BF6D67" w14:paraId="4086AE6B" w14:textId="77777777" w:rsidTr="00C620DD">
        <w:trPr>
          <w:trHeight w:val="300"/>
        </w:trPr>
        <w:tc>
          <w:tcPr>
            <w:tcW w:w="1181" w:type="dxa"/>
            <w:vMerge/>
            <w:tcMar>
              <w:top w:w="80" w:type="dxa"/>
              <w:left w:w="120" w:type="dxa"/>
              <w:bottom w:w="80" w:type="dxa"/>
              <w:right w:w="120" w:type="dxa"/>
            </w:tcMar>
          </w:tcPr>
          <w:p w14:paraId="7351A96B"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DD508E"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68139B"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2C4E7BE"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FB33F8"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4E05AA07" w14:textId="77777777" w:rsidR="003A19A1" w:rsidRPr="00BF6D67" w:rsidRDefault="003A19A1" w:rsidP="003A19A1">
            <w:pPr>
              <w:rPr>
                <w:lang w:val="fr-FR"/>
              </w:rPr>
            </w:pPr>
          </w:p>
        </w:tc>
        <w:tc>
          <w:tcPr>
            <w:tcW w:w="2975" w:type="dxa"/>
            <w:tcBorders>
              <w:left w:val="single" w:sz="1" w:space="0" w:color="CCCCCC"/>
              <w:right w:val="single" w:sz="1" w:space="0" w:color="CCCCCC"/>
            </w:tcBorders>
          </w:tcPr>
          <w:p w14:paraId="4A58AED3" w14:textId="77777777" w:rsidR="003A19A1" w:rsidRPr="00BF6D67" w:rsidRDefault="003A19A1" w:rsidP="003A19A1">
            <w:pPr>
              <w:rPr>
                <w:lang w:val="fr-FR"/>
              </w:rPr>
            </w:pPr>
          </w:p>
        </w:tc>
        <w:tc>
          <w:tcPr>
            <w:tcW w:w="2974" w:type="dxa"/>
            <w:vMerge/>
          </w:tcPr>
          <w:p w14:paraId="4737BE27" w14:textId="77777777" w:rsidR="003A19A1" w:rsidRPr="00BF6D67" w:rsidRDefault="003A19A1" w:rsidP="003A19A1">
            <w:pPr>
              <w:rPr>
                <w:lang w:val="fr-FR"/>
              </w:rPr>
            </w:pPr>
          </w:p>
        </w:tc>
      </w:tr>
      <w:tr w:rsidR="003A19A1" w:rsidRPr="00BF6D67" w14:paraId="2177F82C" w14:textId="77777777" w:rsidTr="00C620DD">
        <w:trPr>
          <w:trHeight w:val="300"/>
        </w:trPr>
        <w:tc>
          <w:tcPr>
            <w:tcW w:w="1181" w:type="dxa"/>
            <w:vMerge/>
            <w:tcMar>
              <w:top w:w="80" w:type="dxa"/>
              <w:left w:w="120" w:type="dxa"/>
              <w:bottom w:w="80" w:type="dxa"/>
              <w:right w:w="120" w:type="dxa"/>
            </w:tcMar>
          </w:tcPr>
          <w:p w14:paraId="09DE06F5"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BD8E71"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0E49A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32DA719"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7052E8"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15296C8B" w14:textId="77777777" w:rsidR="003A19A1" w:rsidRPr="00BF6D67" w:rsidRDefault="003A19A1" w:rsidP="003A19A1">
            <w:pPr>
              <w:rPr>
                <w:lang w:val="fr-FR"/>
              </w:rPr>
            </w:pPr>
          </w:p>
        </w:tc>
        <w:tc>
          <w:tcPr>
            <w:tcW w:w="2975" w:type="dxa"/>
            <w:tcBorders>
              <w:left w:val="single" w:sz="1" w:space="0" w:color="CCCCCC"/>
              <w:bottom w:val="single" w:sz="1" w:space="0" w:color="CCCCCC"/>
              <w:right w:val="single" w:sz="1" w:space="0" w:color="CCCCCC"/>
            </w:tcBorders>
          </w:tcPr>
          <w:p w14:paraId="7135D74D" w14:textId="77777777" w:rsidR="003A19A1" w:rsidRPr="00BF6D67" w:rsidRDefault="003A19A1" w:rsidP="003A19A1">
            <w:pPr>
              <w:rPr>
                <w:lang w:val="fr-FR"/>
              </w:rPr>
            </w:pPr>
          </w:p>
        </w:tc>
        <w:tc>
          <w:tcPr>
            <w:tcW w:w="2974" w:type="dxa"/>
            <w:vMerge/>
          </w:tcPr>
          <w:p w14:paraId="399197C3" w14:textId="77777777" w:rsidR="003A19A1" w:rsidRPr="00BF6D67" w:rsidRDefault="003A19A1" w:rsidP="003A19A1">
            <w:pPr>
              <w:rPr>
                <w:lang w:val="fr-FR"/>
              </w:rPr>
            </w:pPr>
          </w:p>
        </w:tc>
      </w:tr>
      <w:tr w:rsidR="003A19A1" w:rsidRPr="00BF6D67" w14:paraId="0DFA8533" w14:textId="77777777" w:rsidTr="00C620DD">
        <w:trPr>
          <w:trHeight w:val="69"/>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12786BC8"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0CB892F" w14:textId="77777777" w:rsidR="003A19A1" w:rsidRPr="00BF6D67" w:rsidRDefault="003A19A1" w:rsidP="003A19A1">
            <w:pPr>
              <w:rPr>
                <w:b/>
                <w:bCs/>
                <w:lang w:val="fr-FR"/>
              </w:rPr>
            </w:pPr>
          </w:p>
        </w:tc>
        <w:tc>
          <w:tcPr>
            <w:tcW w:w="2653"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0B5AAC64" w14:textId="77777777" w:rsidR="003A19A1" w:rsidRPr="00BF6D67" w:rsidRDefault="003A19A1" w:rsidP="003A19A1">
            <w:pPr>
              <w:rPr>
                <w:b/>
                <w:bCs/>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094236A"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E1F5DFE"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5465B3DC"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5CB1EFEA" w14:textId="77777777" w:rsidR="003A19A1" w:rsidRPr="00BF6D67" w:rsidRDefault="003A19A1" w:rsidP="003A19A1">
            <w:pPr>
              <w:rPr>
                <w:b/>
                <w:bCs/>
                <w:lang w:val="fr-FR"/>
              </w:rPr>
            </w:pPr>
          </w:p>
        </w:tc>
        <w:tc>
          <w:tcPr>
            <w:tcW w:w="2974" w:type="dxa"/>
            <w:vMerge/>
          </w:tcPr>
          <w:p w14:paraId="314DBA8D" w14:textId="77777777" w:rsidR="003A19A1" w:rsidRPr="00BF6D67" w:rsidRDefault="003A19A1" w:rsidP="003A19A1">
            <w:pPr>
              <w:rPr>
                <w:lang w:val="fr-FR"/>
              </w:rPr>
            </w:pPr>
          </w:p>
        </w:tc>
      </w:tr>
      <w:tr w:rsidR="003A19A1" w:rsidRPr="00BF6D67" w14:paraId="7BBFD791"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5ED49E10" w14:textId="77777777" w:rsidR="003A19A1" w:rsidRPr="00BF6D67" w:rsidRDefault="003A19A1" w:rsidP="003A19A1">
            <w:pPr>
              <w:rPr>
                <w:b/>
                <w:bCs/>
                <w:lang w:val="fr-FR"/>
              </w:rPr>
            </w:pPr>
            <w:r w:rsidRPr="00BF6D67">
              <w:rPr>
                <w:b/>
                <w:bCs/>
                <w:lang w:val="fr-FR"/>
              </w:rPr>
              <w:t>Résultats intermédiaires</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DC0AFEB" w14:textId="77777777" w:rsidR="003A19A1" w:rsidRPr="00BF6D67" w:rsidRDefault="003A19A1" w:rsidP="003A19A1">
            <w:pPr>
              <w:rPr>
                <w:lang w:val="fr-FR"/>
              </w:rPr>
            </w:pPr>
          </w:p>
        </w:tc>
        <w:tc>
          <w:tcPr>
            <w:tcW w:w="2653" w:type="dxa"/>
            <w:tcBorders>
              <w:top w:val="single" w:sz="4" w:space="0" w:color="auto"/>
              <w:left w:val="nil"/>
              <w:bottom w:val="single" w:sz="4" w:space="0" w:color="auto"/>
              <w:right w:val="single" w:sz="4" w:space="0" w:color="auto"/>
            </w:tcBorders>
            <w:tcMar>
              <w:top w:w="80" w:type="dxa"/>
              <w:left w:w="120" w:type="dxa"/>
              <w:bottom w:w="80" w:type="dxa"/>
              <w:right w:w="120" w:type="dxa"/>
            </w:tcMar>
          </w:tcPr>
          <w:p w14:paraId="042997A0"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AAA9304"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D6DBA5"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4" w:space="0" w:color="auto"/>
              <w:right w:val="single" w:sz="1" w:space="0" w:color="CCCCCC"/>
            </w:tcBorders>
          </w:tcPr>
          <w:p w14:paraId="29B4FE97"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4" w:space="0" w:color="auto"/>
              <w:right w:val="single" w:sz="1" w:space="0" w:color="CCCCCC"/>
            </w:tcBorders>
          </w:tcPr>
          <w:p w14:paraId="1F97C2CB" w14:textId="77777777" w:rsidR="003A19A1" w:rsidRPr="00BF6D67" w:rsidRDefault="003A19A1" w:rsidP="003A19A1">
            <w:pPr>
              <w:rPr>
                <w:b/>
                <w:bCs/>
                <w:lang w:val="fr-FR"/>
              </w:rPr>
            </w:pPr>
          </w:p>
        </w:tc>
        <w:tc>
          <w:tcPr>
            <w:tcW w:w="2974" w:type="dxa"/>
            <w:vMerge/>
          </w:tcPr>
          <w:p w14:paraId="1C18BAB8" w14:textId="77777777" w:rsidR="003A19A1" w:rsidRPr="00BF6D67" w:rsidRDefault="003A19A1" w:rsidP="003A19A1">
            <w:pPr>
              <w:rPr>
                <w:lang w:val="fr-FR"/>
              </w:rPr>
            </w:pPr>
          </w:p>
        </w:tc>
      </w:tr>
      <w:tr w:rsidR="003A19A1" w:rsidRPr="00BF6D67" w14:paraId="67ABA7F5" w14:textId="77777777" w:rsidTr="00C620DD">
        <w:trPr>
          <w:trHeight w:val="300"/>
        </w:trPr>
        <w:tc>
          <w:tcPr>
            <w:tcW w:w="1181" w:type="dxa"/>
            <w:vMerge/>
            <w:tcMar>
              <w:top w:w="80" w:type="dxa"/>
              <w:left w:w="120" w:type="dxa"/>
              <w:bottom w:w="80" w:type="dxa"/>
              <w:right w:w="120" w:type="dxa"/>
            </w:tcMar>
          </w:tcPr>
          <w:p w14:paraId="09BDD4C2" w14:textId="77777777" w:rsidR="003A19A1" w:rsidRPr="00BF6D67" w:rsidRDefault="003A19A1" w:rsidP="003A19A1">
            <w:pPr>
              <w:rPr>
                <w:lang w:val="fr-FR"/>
              </w:rPr>
            </w:pPr>
          </w:p>
        </w:tc>
        <w:tc>
          <w:tcPr>
            <w:tcW w:w="2681" w:type="dxa"/>
            <w:tcBorders>
              <w:top w:val="nil"/>
              <w:left w:val="nil"/>
              <w:bottom w:val="nil"/>
              <w:right w:val="nil"/>
            </w:tcBorders>
            <w:tcMar>
              <w:top w:w="80" w:type="dxa"/>
              <w:left w:w="120" w:type="dxa"/>
              <w:bottom w:w="80" w:type="dxa"/>
              <w:right w:w="120" w:type="dxa"/>
            </w:tcMar>
          </w:tcPr>
          <w:p w14:paraId="5297CC59"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2487632D"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8F47DF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90D3DA"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0D1C46B6"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10D178E8" w14:textId="77777777" w:rsidR="003A19A1" w:rsidRPr="00BF6D67" w:rsidRDefault="003A19A1" w:rsidP="003A19A1">
            <w:pPr>
              <w:rPr>
                <w:b/>
                <w:bCs/>
                <w:lang w:val="fr-FR"/>
              </w:rPr>
            </w:pPr>
          </w:p>
        </w:tc>
        <w:tc>
          <w:tcPr>
            <w:tcW w:w="2974" w:type="dxa"/>
            <w:vMerge/>
          </w:tcPr>
          <w:p w14:paraId="4F180604" w14:textId="77777777" w:rsidR="003A19A1" w:rsidRPr="00BF6D67" w:rsidRDefault="003A19A1" w:rsidP="003A19A1">
            <w:pPr>
              <w:rPr>
                <w:lang w:val="fr-FR"/>
              </w:rPr>
            </w:pPr>
          </w:p>
        </w:tc>
      </w:tr>
      <w:tr w:rsidR="003A19A1" w:rsidRPr="00BF6D67" w14:paraId="48E004D0" w14:textId="77777777" w:rsidTr="00C620DD">
        <w:trPr>
          <w:trHeight w:val="300"/>
        </w:trPr>
        <w:tc>
          <w:tcPr>
            <w:tcW w:w="1181" w:type="dxa"/>
            <w:vMerge/>
            <w:tcMar>
              <w:top w:w="80" w:type="dxa"/>
              <w:left w:w="120" w:type="dxa"/>
              <w:bottom w:w="80" w:type="dxa"/>
              <w:right w:w="120" w:type="dxa"/>
            </w:tcMar>
          </w:tcPr>
          <w:p w14:paraId="3F576069" w14:textId="77777777" w:rsidR="003A19A1" w:rsidRPr="00BF6D67" w:rsidRDefault="003A19A1" w:rsidP="003A19A1">
            <w:pPr>
              <w:rPr>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61A6008"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0CE2DC1D"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62309C4"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3A9E1D"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8D08665"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12C08B97" w14:textId="77777777" w:rsidR="003A19A1" w:rsidRPr="00BF6D67" w:rsidRDefault="003A19A1" w:rsidP="003A19A1">
            <w:pPr>
              <w:rPr>
                <w:b/>
                <w:bCs/>
                <w:lang w:val="fr-FR"/>
              </w:rPr>
            </w:pPr>
          </w:p>
        </w:tc>
        <w:tc>
          <w:tcPr>
            <w:tcW w:w="2974" w:type="dxa"/>
            <w:vMerge/>
          </w:tcPr>
          <w:p w14:paraId="7FB7CA7C" w14:textId="77777777" w:rsidR="003A19A1" w:rsidRPr="00BF6D67" w:rsidRDefault="003A19A1" w:rsidP="003A19A1">
            <w:pPr>
              <w:rPr>
                <w:lang w:val="fr-FR"/>
              </w:rPr>
            </w:pPr>
          </w:p>
        </w:tc>
      </w:tr>
      <w:tr w:rsidR="003A19A1" w:rsidRPr="00BF6D67" w14:paraId="6BBBF12D" w14:textId="77777777" w:rsidTr="00C620DD">
        <w:trPr>
          <w:trHeight w:val="300"/>
        </w:trPr>
        <w:tc>
          <w:tcPr>
            <w:tcW w:w="1181" w:type="dxa"/>
            <w:vMerge/>
            <w:tcMar>
              <w:top w:w="80" w:type="dxa"/>
              <w:left w:w="120" w:type="dxa"/>
              <w:bottom w:w="80" w:type="dxa"/>
              <w:right w:w="120" w:type="dxa"/>
            </w:tcMar>
          </w:tcPr>
          <w:p w14:paraId="55256C83"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17C0CC56"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5A6BC48D"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3602FBC"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142952"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C820987" w14:textId="77777777" w:rsidR="003A19A1" w:rsidRPr="00BF6D67" w:rsidRDefault="003A19A1" w:rsidP="003A19A1">
            <w:pPr>
              <w:rPr>
                <w:b/>
                <w:bCs/>
                <w:lang w:val="fr-FR"/>
              </w:rPr>
            </w:pPr>
          </w:p>
        </w:tc>
        <w:tc>
          <w:tcPr>
            <w:tcW w:w="2975" w:type="dxa"/>
            <w:tcBorders>
              <w:left w:val="single" w:sz="1" w:space="0" w:color="CCCCCC"/>
              <w:bottom w:val="single" w:sz="1" w:space="0" w:color="CCCCCC"/>
              <w:right w:val="single" w:sz="1" w:space="0" w:color="CCCCCC"/>
            </w:tcBorders>
          </w:tcPr>
          <w:p w14:paraId="63B4589B" w14:textId="77777777" w:rsidR="003A19A1" w:rsidRPr="00BF6D67" w:rsidRDefault="003A19A1" w:rsidP="003A19A1">
            <w:pPr>
              <w:rPr>
                <w:b/>
                <w:bCs/>
                <w:lang w:val="fr-FR"/>
              </w:rPr>
            </w:pPr>
          </w:p>
        </w:tc>
        <w:tc>
          <w:tcPr>
            <w:tcW w:w="2974" w:type="dxa"/>
            <w:vMerge/>
          </w:tcPr>
          <w:p w14:paraId="18B826FA" w14:textId="77777777" w:rsidR="003A19A1" w:rsidRPr="00BF6D67" w:rsidRDefault="003A19A1" w:rsidP="003A19A1">
            <w:pPr>
              <w:rPr>
                <w:lang w:val="fr-FR"/>
              </w:rPr>
            </w:pPr>
          </w:p>
        </w:tc>
      </w:tr>
      <w:tr w:rsidR="003A19A1" w:rsidRPr="00BF6D67" w14:paraId="27451408" w14:textId="77777777" w:rsidTr="00C620DD">
        <w:trPr>
          <w:trHeight w:val="300"/>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4203992"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034D5103"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482991B1"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DC71694"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59BA3675"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57C808BC"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003F328" w14:textId="77777777" w:rsidR="003A19A1" w:rsidRPr="00BF6D67" w:rsidRDefault="003A19A1" w:rsidP="003A19A1">
            <w:pPr>
              <w:rPr>
                <w:b/>
                <w:bCs/>
                <w:lang w:val="fr-FR"/>
              </w:rPr>
            </w:pPr>
          </w:p>
        </w:tc>
        <w:tc>
          <w:tcPr>
            <w:tcW w:w="2974" w:type="dxa"/>
            <w:vMerge/>
          </w:tcPr>
          <w:p w14:paraId="22941DB9" w14:textId="77777777" w:rsidR="003A19A1" w:rsidRPr="00BF6D67" w:rsidRDefault="003A19A1" w:rsidP="003A19A1">
            <w:pPr>
              <w:rPr>
                <w:lang w:val="fr-FR"/>
              </w:rPr>
            </w:pPr>
          </w:p>
        </w:tc>
      </w:tr>
      <w:tr w:rsidR="003A19A1" w:rsidRPr="00BF6D67" w14:paraId="5029AFAA"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201E37DF" w14:textId="77777777" w:rsidR="003A19A1" w:rsidRPr="00BF6D67" w:rsidRDefault="003A19A1" w:rsidP="003A19A1">
            <w:pPr>
              <w:rPr>
                <w:b/>
                <w:bCs/>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2522BFF" w14:textId="77777777" w:rsidR="003A19A1" w:rsidRPr="00BF6D67" w:rsidRDefault="003A19A1" w:rsidP="003A19A1">
            <w:pPr>
              <w:rPr>
                <w:lang w:val="fr-FR"/>
              </w:rPr>
            </w:pPr>
          </w:p>
        </w:tc>
        <w:tc>
          <w:tcPr>
            <w:tcW w:w="265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56EA223"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04F040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59C520"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8EC34E4" w14:textId="77777777" w:rsidR="003A19A1" w:rsidRPr="00BF6D67" w:rsidRDefault="003A19A1" w:rsidP="003A19A1">
            <w:pPr>
              <w:rPr>
                <w:b/>
                <w:bCs/>
                <w:lang w:val="fr-FR"/>
              </w:rPr>
            </w:pPr>
          </w:p>
        </w:tc>
        <w:tc>
          <w:tcPr>
            <w:tcW w:w="2975" w:type="dxa"/>
            <w:tcBorders>
              <w:top w:val="single" w:sz="1" w:space="0" w:color="CCCCCC"/>
              <w:left w:val="single" w:sz="1" w:space="0" w:color="CCCCCC"/>
              <w:right w:val="single" w:sz="1" w:space="0" w:color="CCCCCC"/>
            </w:tcBorders>
          </w:tcPr>
          <w:p w14:paraId="78B5E79D" w14:textId="77777777" w:rsidR="003A19A1" w:rsidRPr="00BF6D67" w:rsidRDefault="003A19A1" w:rsidP="003A19A1">
            <w:pPr>
              <w:rPr>
                <w:b/>
                <w:bCs/>
                <w:lang w:val="fr-FR"/>
              </w:rPr>
            </w:pPr>
          </w:p>
        </w:tc>
        <w:tc>
          <w:tcPr>
            <w:tcW w:w="2974" w:type="dxa"/>
            <w:vMerge/>
          </w:tcPr>
          <w:p w14:paraId="75837B9A" w14:textId="77777777" w:rsidR="003A19A1" w:rsidRPr="00BF6D67" w:rsidRDefault="003A19A1" w:rsidP="003A19A1">
            <w:pPr>
              <w:rPr>
                <w:lang w:val="fr-FR"/>
              </w:rPr>
            </w:pPr>
          </w:p>
        </w:tc>
      </w:tr>
      <w:tr w:rsidR="003A19A1" w:rsidRPr="00BF6D67" w14:paraId="490AAB54" w14:textId="77777777" w:rsidTr="00C620DD">
        <w:trPr>
          <w:trHeight w:val="300"/>
        </w:trPr>
        <w:tc>
          <w:tcPr>
            <w:tcW w:w="1181" w:type="dxa"/>
            <w:vMerge/>
            <w:tcMar>
              <w:top w:w="80" w:type="dxa"/>
              <w:left w:w="120" w:type="dxa"/>
              <w:bottom w:w="80" w:type="dxa"/>
              <w:right w:w="120" w:type="dxa"/>
            </w:tcMar>
          </w:tcPr>
          <w:p w14:paraId="6A44FC2D"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738B2801"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3C8AB084"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2FA27F1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F14AC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4ECD7B98"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3C0B59E0" w14:textId="77777777" w:rsidR="003A19A1" w:rsidRPr="00BF6D67" w:rsidRDefault="003A19A1" w:rsidP="003A19A1">
            <w:pPr>
              <w:rPr>
                <w:b/>
                <w:bCs/>
                <w:lang w:val="fr-FR"/>
              </w:rPr>
            </w:pPr>
          </w:p>
        </w:tc>
        <w:tc>
          <w:tcPr>
            <w:tcW w:w="2974" w:type="dxa"/>
            <w:vMerge/>
          </w:tcPr>
          <w:p w14:paraId="1A83B02F" w14:textId="77777777" w:rsidR="003A19A1" w:rsidRPr="00BF6D67" w:rsidRDefault="003A19A1" w:rsidP="003A19A1">
            <w:pPr>
              <w:rPr>
                <w:lang w:val="fr-FR"/>
              </w:rPr>
            </w:pPr>
          </w:p>
        </w:tc>
      </w:tr>
      <w:tr w:rsidR="003A19A1" w:rsidRPr="00BF6D67" w14:paraId="78DCEF14" w14:textId="77777777" w:rsidTr="00C620DD">
        <w:trPr>
          <w:trHeight w:val="300"/>
        </w:trPr>
        <w:tc>
          <w:tcPr>
            <w:tcW w:w="1181" w:type="dxa"/>
            <w:vMerge/>
            <w:tcMar>
              <w:top w:w="80" w:type="dxa"/>
              <w:left w:w="120" w:type="dxa"/>
              <w:bottom w:w="80" w:type="dxa"/>
              <w:right w:w="120" w:type="dxa"/>
            </w:tcMar>
          </w:tcPr>
          <w:p w14:paraId="395B8E75"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0874E949"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vAlign w:val="center"/>
          </w:tcPr>
          <w:p w14:paraId="082653A4"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1635DF2"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17DC9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A755D5F"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638BF647" w14:textId="77777777" w:rsidR="003A19A1" w:rsidRPr="00BF6D67" w:rsidRDefault="003A19A1" w:rsidP="003A19A1">
            <w:pPr>
              <w:rPr>
                <w:b/>
                <w:bCs/>
                <w:lang w:val="fr-FR"/>
              </w:rPr>
            </w:pPr>
          </w:p>
        </w:tc>
        <w:tc>
          <w:tcPr>
            <w:tcW w:w="2974" w:type="dxa"/>
            <w:vMerge/>
          </w:tcPr>
          <w:p w14:paraId="0B73E9CC" w14:textId="77777777" w:rsidR="003A19A1" w:rsidRPr="00BF6D67" w:rsidRDefault="003A19A1" w:rsidP="003A19A1">
            <w:pPr>
              <w:rPr>
                <w:lang w:val="fr-FR"/>
              </w:rPr>
            </w:pPr>
          </w:p>
        </w:tc>
      </w:tr>
      <w:tr w:rsidR="003A19A1" w:rsidRPr="00BF6D67" w14:paraId="365CB3D0" w14:textId="77777777" w:rsidTr="00C620DD">
        <w:trPr>
          <w:trHeight w:val="300"/>
        </w:trPr>
        <w:tc>
          <w:tcPr>
            <w:tcW w:w="1181" w:type="dxa"/>
            <w:vMerge/>
            <w:tcMar>
              <w:top w:w="80" w:type="dxa"/>
              <w:left w:w="120" w:type="dxa"/>
              <w:bottom w:w="80" w:type="dxa"/>
              <w:right w:w="120" w:type="dxa"/>
            </w:tcMar>
          </w:tcPr>
          <w:p w14:paraId="4ECCC667" w14:textId="77777777" w:rsidR="003A19A1" w:rsidRPr="00BF6D67" w:rsidRDefault="003A19A1" w:rsidP="003A19A1">
            <w:pPr>
              <w:rPr>
                <w:lang w:val="fr-FR"/>
              </w:rPr>
            </w:pPr>
          </w:p>
        </w:tc>
        <w:tc>
          <w:tcPr>
            <w:tcW w:w="2681" w:type="dxa"/>
            <w:tcBorders>
              <w:top w:val="nil"/>
              <w:left w:val="single" w:sz="4" w:space="0" w:color="auto"/>
              <w:bottom w:val="nil"/>
              <w:right w:val="single" w:sz="4" w:space="0" w:color="auto"/>
            </w:tcBorders>
            <w:tcMar>
              <w:top w:w="80" w:type="dxa"/>
              <w:left w:w="120" w:type="dxa"/>
              <w:bottom w:w="80" w:type="dxa"/>
              <w:right w:w="120" w:type="dxa"/>
            </w:tcMar>
          </w:tcPr>
          <w:p w14:paraId="20E44C17" w14:textId="77777777" w:rsidR="003A19A1" w:rsidRPr="00BF6D67" w:rsidRDefault="003A19A1" w:rsidP="003A19A1">
            <w:pPr>
              <w:rPr>
                <w:lang w:val="fr-FR"/>
              </w:rPr>
            </w:pPr>
          </w:p>
        </w:tc>
        <w:tc>
          <w:tcPr>
            <w:tcW w:w="2653" w:type="dxa"/>
            <w:tcBorders>
              <w:top w:val="nil"/>
              <w:left w:val="single" w:sz="4" w:space="0" w:color="auto"/>
              <w:bottom w:val="nil"/>
              <w:right w:val="single" w:sz="4" w:space="0" w:color="auto"/>
            </w:tcBorders>
            <w:tcMar>
              <w:top w:w="80" w:type="dxa"/>
              <w:left w:w="120" w:type="dxa"/>
              <w:bottom w:w="80" w:type="dxa"/>
              <w:right w:w="120" w:type="dxa"/>
            </w:tcMar>
          </w:tcPr>
          <w:p w14:paraId="7147CCB1"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A84A74C"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12F854"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8CDBA08"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4766A6FD" w14:textId="77777777" w:rsidR="003A19A1" w:rsidRPr="00BF6D67" w:rsidRDefault="003A19A1" w:rsidP="003A19A1">
            <w:pPr>
              <w:rPr>
                <w:b/>
                <w:bCs/>
                <w:lang w:val="fr-FR"/>
              </w:rPr>
            </w:pPr>
          </w:p>
        </w:tc>
        <w:tc>
          <w:tcPr>
            <w:tcW w:w="2974" w:type="dxa"/>
            <w:vMerge/>
          </w:tcPr>
          <w:p w14:paraId="482108D5" w14:textId="77777777" w:rsidR="003A19A1" w:rsidRPr="00BF6D67" w:rsidRDefault="003A19A1" w:rsidP="003A19A1">
            <w:pPr>
              <w:rPr>
                <w:lang w:val="fr-FR"/>
              </w:rPr>
            </w:pPr>
          </w:p>
        </w:tc>
      </w:tr>
      <w:tr w:rsidR="003A19A1" w:rsidRPr="008A7ADC" w14:paraId="19B2D9F3" w14:textId="77777777" w:rsidTr="008A7ADC">
        <w:trPr>
          <w:trHeight w:val="690"/>
        </w:trPr>
        <w:tc>
          <w:tcPr>
            <w:tcW w:w="1181" w:type="dxa"/>
            <w:tcBorders>
              <w:top w:val="single" w:sz="4" w:space="0" w:color="auto"/>
              <w:left w:val="single" w:sz="4" w:space="0" w:color="auto"/>
              <w:bottom w:val="single" w:sz="1" w:space="0" w:color="CCCCCC"/>
              <w:right w:val="single" w:sz="1" w:space="0" w:color="CCCCCC"/>
            </w:tcBorders>
            <w:shd w:val="clear" w:color="auto" w:fill="0E5967" w:themeFill="accent3"/>
            <w:tcMar>
              <w:top w:w="80" w:type="dxa"/>
              <w:left w:w="120" w:type="dxa"/>
              <w:bottom w:w="80" w:type="dxa"/>
              <w:right w:w="120" w:type="dxa"/>
            </w:tcMar>
          </w:tcPr>
          <w:p w14:paraId="1D6B03A3" w14:textId="77777777" w:rsidR="003A19A1" w:rsidRPr="008A7ADC" w:rsidRDefault="003A19A1" w:rsidP="003A19A1">
            <w:pPr>
              <w:rPr>
                <w:b/>
                <w:bCs/>
                <w:color w:val="FFFFFF" w:themeColor="background1"/>
                <w:lang w:val="fr-FR"/>
              </w:rPr>
            </w:pPr>
          </w:p>
        </w:tc>
        <w:tc>
          <w:tcPr>
            <w:tcW w:w="2681"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2D774C39" w14:textId="77777777" w:rsidR="003A19A1" w:rsidRPr="008A7ADC" w:rsidRDefault="003A19A1" w:rsidP="003A19A1">
            <w:pPr>
              <w:rPr>
                <w:b/>
                <w:bCs/>
                <w:color w:val="FFFFFF" w:themeColor="background1"/>
                <w:lang w:val="fr-FR"/>
              </w:rPr>
            </w:pPr>
            <w:r w:rsidRPr="008A7ADC">
              <w:rPr>
                <w:b/>
                <w:bCs/>
                <w:color w:val="FFFFFF" w:themeColor="background1"/>
                <w:lang w:val="fr-FR"/>
              </w:rPr>
              <w:t>Résultats attendus</w:t>
            </w:r>
          </w:p>
          <w:p w14:paraId="54B3EF89" w14:textId="77777777" w:rsidR="003A19A1" w:rsidRPr="008A7ADC" w:rsidRDefault="003A19A1" w:rsidP="003A19A1">
            <w:pPr>
              <w:rPr>
                <w:b/>
                <w:bCs/>
                <w:color w:val="FFFFFF" w:themeColor="background1"/>
                <w:lang w:val="fr-FR"/>
              </w:rPr>
            </w:pPr>
          </w:p>
          <w:p w14:paraId="15F949E4"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(Tels que définis dans le plan SEA) </w:t>
            </w:r>
          </w:p>
        </w:tc>
        <w:tc>
          <w:tcPr>
            <w:tcW w:w="2653"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1794719E"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Indicateur </w:t>
            </w:r>
          </w:p>
          <w:p w14:paraId="34D7804F" w14:textId="77777777" w:rsidR="003A19A1" w:rsidRPr="008A7ADC" w:rsidRDefault="003A19A1" w:rsidP="003A19A1">
            <w:pPr>
              <w:rPr>
                <w:b/>
                <w:bCs/>
                <w:color w:val="FFFFFF" w:themeColor="background1"/>
                <w:lang w:val="fr-FR"/>
              </w:rPr>
            </w:pPr>
          </w:p>
          <w:p w14:paraId="4A621C3B"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(Tels que définis dans le plan SEA)</w:t>
            </w:r>
          </w:p>
        </w:tc>
        <w:tc>
          <w:tcPr>
            <w:tcW w:w="709" w:type="dxa"/>
            <w:tcBorders>
              <w:top w:val="single" w:sz="4" w:space="0" w:color="auto"/>
              <w:left w:val="single" w:sz="1" w:space="0" w:color="CCCCCC"/>
              <w:bottom w:val="single" w:sz="1" w:space="0" w:color="CCCCCC"/>
              <w:right w:val="single" w:sz="1" w:space="0" w:color="CCCCCC"/>
            </w:tcBorders>
            <w:shd w:val="clear" w:color="auto" w:fill="0E5967" w:themeFill="accent3"/>
          </w:tcPr>
          <w:p w14:paraId="30E1F2DA"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Objectif </w:t>
            </w:r>
          </w:p>
          <w:p w14:paraId="672E72DB" w14:textId="77777777" w:rsidR="003A19A1" w:rsidRPr="008A7ADC" w:rsidRDefault="003A19A1" w:rsidP="003A19A1">
            <w:pPr>
              <w:rPr>
                <w:b/>
                <w:bCs/>
                <w:color w:val="FFFFFF" w:themeColor="background1"/>
                <w:lang w:val="fr-FR"/>
              </w:rPr>
            </w:pPr>
          </w:p>
          <w:p w14:paraId="7BF91758"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(Objectif du projet)</w:t>
            </w:r>
          </w:p>
          <w:p w14:paraId="1E01785E" w14:textId="77777777" w:rsidR="003A19A1" w:rsidRPr="008A7ADC" w:rsidRDefault="003A19A1" w:rsidP="003A19A1">
            <w:pPr>
              <w:rPr>
                <w:b/>
                <w:bCs/>
                <w:color w:val="FFFFFF" w:themeColor="background1"/>
                <w:lang w:val="fr-FR"/>
              </w:rPr>
            </w:pPr>
          </w:p>
        </w:tc>
        <w:tc>
          <w:tcPr>
            <w:tcW w:w="992"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3973691E" w14:textId="77777777" w:rsidR="003A19A1" w:rsidRPr="008A7ADC" w:rsidRDefault="003A19A1" w:rsidP="003A19A1">
            <w:pPr>
              <w:rPr>
                <w:b/>
                <w:bCs/>
                <w:color w:val="FFFFFF" w:themeColor="background1"/>
                <w:lang w:val="fr-FR"/>
              </w:rPr>
            </w:pPr>
            <w:r w:rsidRPr="008A7ADC">
              <w:rPr>
                <w:b/>
                <w:bCs/>
                <w:color w:val="FFFFFF" w:themeColor="background1"/>
                <w:lang w:val="fr-FR"/>
              </w:rPr>
              <w:t>Réalisé</w:t>
            </w:r>
          </w:p>
          <w:p w14:paraId="1B947BDE" w14:textId="77777777" w:rsidR="003A19A1" w:rsidRPr="008A7ADC" w:rsidRDefault="003A19A1" w:rsidP="003A19A1">
            <w:pPr>
              <w:rPr>
                <w:b/>
                <w:bCs/>
                <w:color w:val="FFFFFF" w:themeColor="background1"/>
                <w:lang w:val="fr-FR"/>
              </w:rPr>
            </w:pPr>
          </w:p>
          <w:p w14:paraId="2A60B091"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(Chiffres réels pour la période considérée)</w:t>
            </w:r>
          </w:p>
        </w:tc>
        <w:tc>
          <w:tcPr>
            <w:tcW w:w="567" w:type="dxa"/>
            <w:tcBorders>
              <w:top w:val="single" w:sz="4" w:space="0" w:color="auto"/>
              <w:left w:val="single" w:sz="1" w:space="0" w:color="CCCCCC"/>
              <w:bottom w:val="single" w:sz="1" w:space="0" w:color="CCCCCC"/>
              <w:right w:val="single" w:sz="1" w:space="0" w:color="CCCCCC"/>
            </w:tcBorders>
            <w:shd w:val="clear" w:color="auto" w:fill="0E5967" w:themeFill="accent3"/>
          </w:tcPr>
          <w:p w14:paraId="5A627800"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RAG </w:t>
            </w:r>
          </w:p>
        </w:tc>
        <w:tc>
          <w:tcPr>
            <w:tcW w:w="2975" w:type="dxa"/>
            <w:tcBorders>
              <w:top w:val="single" w:sz="4" w:space="0" w:color="auto"/>
              <w:left w:val="single" w:sz="1" w:space="0" w:color="CCCCCC"/>
              <w:bottom w:val="single" w:sz="1" w:space="0" w:color="CCCCCC"/>
              <w:right w:val="single" w:sz="1" w:space="0" w:color="CCCCCC"/>
            </w:tcBorders>
            <w:shd w:val="clear" w:color="auto" w:fill="0E5967" w:themeFill="accent3"/>
          </w:tcPr>
          <w:p w14:paraId="0EA2833A" w14:textId="77777777" w:rsidR="003A19A1" w:rsidRPr="008A7ADC" w:rsidRDefault="003A19A1" w:rsidP="003A19A1">
            <w:pPr>
              <w:rPr>
                <w:b/>
                <w:bCs/>
                <w:color w:val="FFFFFF" w:themeColor="background1"/>
                <w:lang w:val="fr-FR"/>
              </w:rPr>
            </w:pPr>
            <w:r w:rsidRPr="008A7ADC">
              <w:rPr>
                <w:b/>
                <w:bCs/>
                <w:color w:val="FFFFFF" w:themeColor="background1"/>
                <w:lang w:val="fr-FR"/>
              </w:rPr>
              <w:t>Description</w:t>
            </w:r>
          </w:p>
          <w:p w14:paraId="0B90F8C7" w14:textId="77777777" w:rsidR="003A19A1" w:rsidRPr="008A7ADC" w:rsidRDefault="003A19A1" w:rsidP="003A19A1">
            <w:pPr>
              <w:rPr>
                <w:b/>
                <w:bCs/>
                <w:color w:val="FFFFFF" w:themeColor="background1"/>
                <w:lang w:val="fr-FR"/>
              </w:rPr>
            </w:pPr>
          </w:p>
          <w:p w14:paraId="53A4A051"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(Brève description des activités/interventions menées au cours de la période de référence pour atteindre les objectifs </w:t>
            </w:r>
          </w:p>
        </w:tc>
        <w:tc>
          <w:tcPr>
            <w:tcW w:w="2974" w:type="dxa"/>
            <w:tcBorders>
              <w:top w:val="single" w:sz="4" w:space="0" w:color="auto"/>
              <w:left w:val="single" w:sz="1" w:space="0" w:color="CCCCCC"/>
              <w:bottom w:val="single" w:sz="1" w:space="0" w:color="CCCCCC"/>
              <w:right w:val="single" w:sz="4" w:space="0" w:color="auto"/>
            </w:tcBorders>
            <w:shd w:val="clear" w:color="auto" w:fill="0E5967" w:themeFill="accent3"/>
          </w:tcPr>
          <w:p w14:paraId="6DA71BD7" w14:textId="77777777" w:rsidR="003A19A1" w:rsidRPr="008A7ADC" w:rsidRDefault="003A19A1" w:rsidP="003A19A1">
            <w:pPr>
              <w:rPr>
                <w:b/>
                <w:bCs/>
                <w:color w:val="FFFFFF" w:themeColor="background1"/>
                <w:lang w:val="fr-FR"/>
              </w:rPr>
            </w:pPr>
            <w:r w:rsidRPr="008A7ADC">
              <w:rPr>
                <w:b/>
                <w:bCs/>
                <w:color w:val="FFFFFF" w:themeColor="background1"/>
                <w:lang w:val="fr-FR"/>
              </w:rPr>
              <w:t>Résultats/Impact</w:t>
            </w:r>
          </w:p>
          <w:p w14:paraId="3EE3EDD5" w14:textId="77777777" w:rsidR="003A19A1" w:rsidRPr="008A7ADC" w:rsidRDefault="003A19A1" w:rsidP="003A19A1">
            <w:pPr>
              <w:rPr>
                <w:b/>
                <w:bCs/>
                <w:color w:val="FFFFFF" w:themeColor="background1"/>
                <w:lang w:val="fr-FR"/>
              </w:rPr>
            </w:pPr>
          </w:p>
          <w:p w14:paraId="4927DF6B"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(Quels ont été les principaux résultats et/ou impacts des activités/interventions menées dans le cadre de cette offre ?) </w:t>
            </w:r>
          </w:p>
        </w:tc>
      </w:tr>
      <w:tr w:rsidR="003A19A1" w:rsidRPr="00BF6D67" w14:paraId="7156B851" w14:textId="77777777" w:rsidTr="008A7ADC">
        <w:trPr>
          <w:trHeight w:val="66"/>
        </w:trPr>
        <w:tc>
          <w:tcPr>
            <w:tcW w:w="1181" w:type="dxa"/>
            <w:tcBorders>
              <w:top w:val="single" w:sz="1" w:space="0" w:color="CCCCCC"/>
              <w:left w:val="single" w:sz="4" w:space="0" w:color="auto"/>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D5FFD17" w14:textId="16DAF8FE" w:rsidR="003A19A1" w:rsidRPr="00BF6D67" w:rsidRDefault="003A19A1" w:rsidP="003A19A1">
            <w:pPr>
              <w:rPr>
                <w:b/>
                <w:bCs/>
                <w:lang w:val="fr-FR"/>
              </w:rPr>
            </w:pPr>
            <w:r w:rsidRPr="00BF6D67">
              <w:rPr>
                <w:b/>
                <w:bCs/>
                <w:lang w:val="fr-FR"/>
              </w:rPr>
              <w:t xml:space="preserve">Offre des PMA </w:t>
            </w:r>
          </w:p>
        </w:tc>
        <w:tc>
          <w:tcPr>
            <w:tcW w:w="13551" w:type="dxa"/>
            <w:gridSpan w:val="7"/>
            <w:tcBorders>
              <w:top w:val="single" w:sz="1" w:space="0" w:color="CCCCCC"/>
              <w:left w:val="single" w:sz="1" w:space="0" w:color="CCCCCC"/>
              <w:bottom w:val="single" w:sz="1" w:space="0" w:color="CCCCCC"/>
              <w:right w:val="single" w:sz="4" w:space="0" w:color="auto"/>
            </w:tcBorders>
            <w:shd w:val="clear" w:color="auto" w:fill="CEF2F8" w:themeFill="accent4" w:themeFillTint="33"/>
            <w:tcMar>
              <w:top w:w="80" w:type="dxa"/>
              <w:left w:w="120" w:type="dxa"/>
              <w:bottom w:w="80" w:type="dxa"/>
              <w:right w:w="120" w:type="dxa"/>
            </w:tcMar>
          </w:tcPr>
          <w:p w14:paraId="667D55F0" w14:textId="77777777" w:rsidR="003A19A1" w:rsidRPr="00BF6D67" w:rsidRDefault="003A19A1" w:rsidP="003A19A1">
            <w:pPr>
              <w:rPr>
                <w:lang w:val="fr-FR"/>
              </w:rPr>
            </w:pPr>
            <w:r w:rsidRPr="00BF6D67">
              <w:rPr>
                <w:b/>
                <w:bCs/>
                <w:lang w:val="fr-FR"/>
              </w:rPr>
              <w:t>: Renforcement des compétences, de l’apprentissage et des institutions en matière de climat pour une action climatique plus efficace dans les PMA</w:t>
            </w:r>
          </w:p>
        </w:tc>
      </w:tr>
      <w:tr w:rsidR="003A19A1" w:rsidRPr="00BF6D67" w14:paraId="04745967" w14:textId="77777777" w:rsidTr="00C620DD">
        <w:trPr>
          <w:trHeight w:val="617"/>
        </w:trPr>
        <w:tc>
          <w:tcPr>
            <w:tcW w:w="1181" w:type="dxa"/>
            <w:vMerge w:val="restart"/>
            <w:tcBorders>
              <w:top w:val="single" w:sz="1" w:space="0" w:color="CCCCCC"/>
              <w:left w:val="single" w:sz="4" w:space="0" w:color="auto"/>
              <w:right w:val="single" w:sz="1" w:space="0" w:color="CCCCCC"/>
            </w:tcBorders>
            <w:tcMar>
              <w:top w:w="80" w:type="dxa"/>
              <w:left w:w="120" w:type="dxa"/>
              <w:bottom w:w="80" w:type="dxa"/>
              <w:right w:w="120" w:type="dxa"/>
            </w:tcMar>
          </w:tcPr>
          <w:p w14:paraId="26E9FD5A" w14:textId="77777777" w:rsidR="003A19A1" w:rsidRPr="00BF6D67" w:rsidRDefault="003A19A1" w:rsidP="003A19A1">
            <w:pPr>
              <w:rPr>
                <w:b/>
                <w:bCs/>
                <w:lang w:val="fr-FR"/>
              </w:rPr>
            </w:pPr>
            <w:r w:rsidRPr="00BF6D67">
              <w:rPr>
                <w:b/>
                <w:bCs/>
                <w:lang w:val="fr-FR"/>
              </w:rPr>
              <w:t>Résultats</w:t>
            </w: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A93E2F"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C37EC4"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22E32269"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ABDDB3"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226507C7" w14:textId="77777777" w:rsidR="003A19A1" w:rsidRPr="00BF6D67" w:rsidRDefault="003A19A1" w:rsidP="003A19A1">
            <w:pPr>
              <w:rPr>
                <w:lang w:val="fr-FR"/>
              </w:rPr>
            </w:pPr>
          </w:p>
        </w:tc>
        <w:tc>
          <w:tcPr>
            <w:tcW w:w="2975" w:type="dxa"/>
            <w:tcBorders>
              <w:top w:val="single" w:sz="1" w:space="0" w:color="CCCCCC"/>
              <w:left w:val="single" w:sz="1" w:space="0" w:color="CCCCCC"/>
              <w:right w:val="single" w:sz="1" w:space="0" w:color="CCCCCC"/>
            </w:tcBorders>
          </w:tcPr>
          <w:p w14:paraId="18E8186A" w14:textId="77777777" w:rsidR="003A19A1" w:rsidRPr="00BF6D67" w:rsidRDefault="003A19A1" w:rsidP="003A19A1">
            <w:pPr>
              <w:rPr>
                <w:lang w:val="fr-FR"/>
              </w:rPr>
            </w:pPr>
          </w:p>
        </w:tc>
        <w:tc>
          <w:tcPr>
            <w:tcW w:w="2974" w:type="dxa"/>
            <w:vMerge w:val="restart"/>
            <w:tcBorders>
              <w:left w:val="single" w:sz="1" w:space="0" w:color="CCCCCC"/>
              <w:right w:val="single" w:sz="4" w:space="0" w:color="auto"/>
            </w:tcBorders>
          </w:tcPr>
          <w:p w14:paraId="1AFD5A0D" w14:textId="77777777" w:rsidR="003A19A1" w:rsidRPr="00BF6D67" w:rsidRDefault="003A19A1" w:rsidP="003A19A1">
            <w:pPr>
              <w:rPr>
                <w:lang w:val="fr-FR"/>
              </w:rPr>
            </w:pPr>
          </w:p>
        </w:tc>
      </w:tr>
      <w:tr w:rsidR="003A19A1" w:rsidRPr="00BF6D67" w14:paraId="3BF4783F" w14:textId="77777777" w:rsidTr="00C620DD">
        <w:trPr>
          <w:trHeight w:val="300"/>
        </w:trPr>
        <w:tc>
          <w:tcPr>
            <w:tcW w:w="1181" w:type="dxa"/>
            <w:vMerge/>
            <w:tcMar>
              <w:top w:w="80" w:type="dxa"/>
              <w:left w:w="120" w:type="dxa"/>
              <w:bottom w:w="80" w:type="dxa"/>
              <w:right w:w="120" w:type="dxa"/>
            </w:tcMar>
          </w:tcPr>
          <w:p w14:paraId="7E966C20"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BF122A"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28CFEB"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4BD2B2F"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2E887C"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3C36D1CB" w14:textId="77777777" w:rsidR="003A19A1" w:rsidRPr="00BF6D67" w:rsidRDefault="003A19A1" w:rsidP="003A19A1">
            <w:pPr>
              <w:rPr>
                <w:lang w:val="fr-FR"/>
              </w:rPr>
            </w:pPr>
          </w:p>
        </w:tc>
        <w:tc>
          <w:tcPr>
            <w:tcW w:w="2975" w:type="dxa"/>
            <w:tcBorders>
              <w:left w:val="single" w:sz="1" w:space="0" w:color="CCCCCC"/>
              <w:right w:val="single" w:sz="1" w:space="0" w:color="CCCCCC"/>
            </w:tcBorders>
          </w:tcPr>
          <w:p w14:paraId="1E1B1CEF" w14:textId="77777777" w:rsidR="003A19A1" w:rsidRPr="00BF6D67" w:rsidRDefault="003A19A1" w:rsidP="003A19A1">
            <w:pPr>
              <w:rPr>
                <w:lang w:val="fr-FR"/>
              </w:rPr>
            </w:pPr>
          </w:p>
        </w:tc>
        <w:tc>
          <w:tcPr>
            <w:tcW w:w="2974" w:type="dxa"/>
            <w:vMerge/>
          </w:tcPr>
          <w:p w14:paraId="1131BB8B" w14:textId="77777777" w:rsidR="003A19A1" w:rsidRPr="00BF6D67" w:rsidRDefault="003A19A1" w:rsidP="003A19A1">
            <w:pPr>
              <w:rPr>
                <w:lang w:val="fr-FR"/>
              </w:rPr>
            </w:pPr>
          </w:p>
        </w:tc>
      </w:tr>
      <w:tr w:rsidR="003A19A1" w:rsidRPr="00BF6D67" w14:paraId="452BD857" w14:textId="77777777" w:rsidTr="00C620DD">
        <w:trPr>
          <w:trHeight w:val="300"/>
        </w:trPr>
        <w:tc>
          <w:tcPr>
            <w:tcW w:w="1181" w:type="dxa"/>
            <w:vMerge/>
            <w:tcMar>
              <w:top w:w="80" w:type="dxa"/>
              <w:left w:w="120" w:type="dxa"/>
              <w:bottom w:w="80" w:type="dxa"/>
              <w:right w:w="120" w:type="dxa"/>
            </w:tcMar>
          </w:tcPr>
          <w:p w14:paraId="2CB5DDEF"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0FD385"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3269E8"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1315EC42"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1566EF"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0F1AB931" w14:textId="77777777" w:rsidR="003A19A1" w:rsidRPr="00BF6D67" w:rsidRDefault="003A19A1" w:rsidP="003A19A1">
            <w:pPr>
              <w:rPr>
                <w:lang w:val="fr-FR"/>
              </w:rPr>
            </w:pPr>
          </w:p>
        </w:tc>
        <w:tc>
          <w:tcPr>
            <w:tcW w:w="2975" w:type="dxa"/>
            <w:tcBorders>
              <w:left w:val="single" w:sz="1" w:space="0" w:color="CCCCCC"/>
              <w:bottom w:val="single" w:sz="1" w:space="0" w:color="CCCCCC"/>
              <w:right w:val="single" w:sz="1" w:space="0" w:color="CCCCCC"/>
            </w:tcBorders>
          </w:tcPr>
          <w:p w14:paraId="0F3F4287" w14:textId="77777777" w:rsidR="003A19A1" w:rsidRPr="00BF6D67" w:rsidRDefault="003A19A1" w:rsidP="003A19A1">
            <w:pPr>
              <w:rPr>
                <w:lang w:val="fr-FR"/>
              </w:rPr>
            </w:pPr>
          </w:p>
        </w:tc>
        <w:tc>
          <w:tcPr>
            <w:tcW w:w="2974" w:type="dxa"/>
            <w:vMerge/>
          </w:tcPr>
          <w:p w14:paraId="08E7F197" w14:textId="77777777" w:rsidR="003A19A1" w:rsidRPr="00BF6D67" w:rsidRDefault="003A19A1" w:rsidP="003A19A1">
            <w:pPr>
              <w:rPr>
                <w:lang w:val="fr-FR"/>
              </w:rPr>
            </w:pPr>
          </w:p>
        </w:tc>
      </w:tr>
      <w:tr w:rsidR="003A19A1" w:rsidRPr="00BF6D67" w14:paraId="3CFB6406" w14:textId="77777777" w:rsidTr="00C620DD">
        <w:trPr>
          <w:trHeight w:val="69"/>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E175B12"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10D96BC" w14:textId="77777777" w:rsidR="003A19A1" w:rsidRPr="00BF6D67" w:rsidRDefault="003A19A1" w:rsidP="003A19A1">
            <w:pPr>
              <w:rPr>
                <w:b/>
                <w:bCs/>
                <w:lang w:val="fr-FR"/>
              </w:rPr>
            </w:pPr>
          </w:p>
        </w:tc>
        <w:tc>
          <w:tcPr>
            <w:tcW w:w="2653"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15C71EE" w14:textId="77777777" w:rsidR="003A19A1" w:rsidRPr="00BF6D67" w:rsidRDefault="003A19A1" w:rsidP="003A19A1">
            <w:pPr>
              <w:rPr>
                <w:b/>
                <w:bCs/>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28B83CF"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6D4C9FEC"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2FA00703"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2939D5AF" w14:textId="77777777" w:rsidR="003A19A1" w:rsidRPr="00BF6D67" w:rsidRDefault="003A19A1" w:rsidP="003A19A1">
            <w:pPr>
              <w:rPr>
                <w:b/>
                <w:bCs/>
                <w:lang w:val="fr-FR"/>
              </w:rPr>
            </w:pPr>
          </w:p>
        </w:tc>
        <w:tc>
          <w:tcPr>
            <w:tcW w:w="2974" w:type="dxa"/>
            <w:vMerge/>
          </w:tcPr>
          <w:p w14:paraId="2AC75B04" w14:textId="77777777" w:rsidR="003A19A1" w:rsidRPr="00BF6D67" w:rsidRDefault="003A19A1" w:rsidP="003A19A1">
            <w:pPr>
              <w:rPr>
                <w:lang w:val="fr-FR"/>
              </w:rPr>
            </w:pPr>
          </w:p>
        </w:tc>
      </w:tr>
      <w:tr w:rsidR="003A19A1" w:rsidRPr="00BF6D67" w14:paraId="37E3CB3B"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1338FD2B" w14:textId="77777777" w:rsidR="003A19A1" w:rsidRPr="00BF6D67" w:rsidRDefault="003A19A1" w:rsidP="003A19A1">
            <w:pPr>
              <w:rPr>
                <w:b/>
                <w:bCs/>
                <w:lang w:val="fr-FR"/>
              </w:rPr>
            </w:pPr>
            <w:r w:rsidRPr="00BF6D67">
              <w:rPr>
                <w:b/>
                <w:bCs/>
                <w:lang w:val="fr-FR"/>
              </w:rPr>
              <w:t>Résultats intermédiaires</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C551CF0" w14:textId="77777777" w:rsidR="003A19A1" w:rsidRPr="00BF6D67" w:rsidRDefault="003A19A1" w:rsidP="003A19A1">
            <w:pPr>
              <w:rPr>
                <w:lang w:val="fr-FR"/>
              </w:rPr>
            </w:pPr>
          </w:p>
        </w:tc>
        <w:tc>
          <w:tcPr>
            <w:tcW w:w="2653" w:type="dxa"/>
            <w:tcBorders>
              <w:top w:val="single" w:sz="4" w:space="0" w:color="auto"/>
              <w:left w:val="nil"/>
              <w:bottom w:val="single" w:sz="4" w:space="0" w:color="auto"/>
              <w:right w:val="single" w:sz="4" w:space="0" w:color="auto"/>
            </w:tcBorders>
            <w:tcMar>
              <w:top w:w="80" w:type="dxa"/>
              <w:left w:w="120" w:type="dxa"/>
              <w:bottom w:w="80" w:type="dxa"/>
              <w:right w:w="120" w:type="dxa"/>
            </w:tcMar>
          </w:tcPr>
          <w:p w14:paraId="3843CD26"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1C21F9DB"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7B123C"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4" w:space="0" w:color="auto"/>
              <w:right w:val="single" w:sz="1" w:space="0" w:color="CCCCCC"/>
            </w:tcBorders>
          </w:tcPr>
          <w:p w14:paraId="3277732C"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4" w:space="0" w:color="auto"/>
              <w:right w:val="single" w:sz="1" w:space="0" w:color="CCCCCC"/>
            </w:tcBorders>
          </w:tcPr>
          <w:p w14:paraId="2B8A1DA0" w14:textId="77777777" w:rsidR="003A19A1" w:rsidRPr="00BF6D67" w:rsidRDefault="003A19A1" w:rsidP="003A19A1">
            <w:pPr>
              <w:rPr>
                <w:b/>
                <w:bCs/>
                <w:lang w:val="fr-FR"/>
              </w:rPr>
            </w:pPr>
          </w:p>
        </w:tc>
        <w:tc>
          <w:tcPr>
            <w:tcW w:w="2974" w:type="dxa"/>
            <w:vMerge/>
          </w:tcPr>
          <w:p w14:paraId="6C9F5744" w14:textId="77777777" w:rsidR="003A19A1" w:rsidRPr="00BF6D67" w:rsidRDefault="003A19A1" w:rsidP="003A19A1">
            <w:pPr>
              <w:rPr>
                <w:lang w:val="fr-FR"/>
              </w:rPr>
            </w:pPr>
          </w:p>
        </w:tc>
      </w:tr>
      <w:tr w:rsidR="003A19A1" w:rsidRPr="00BF6D67" w14:paraId="4FA874AD" w14:textId="77777777" w:rsidTr="00C620DD">
        <w:trPr>
          <w:trHeight w:val="300"/>
        </w:trPr>
        <w:tc>
          <w:tcPr>
            <w:tcW w:w="1181" w:type="dxa"/>
            <w:vMerge/>
            <w:tcMar>
              <w:top w:w="80" w:type="dxa"/>
              <w:left w:w="120" w:type="dxa"/>
              <w:bottom w:w="80" w:type="dxa"/>
              <w:right w:w="120" w:type="dxa"/>
            </w:tcMar>
          </w:tcPr>
          <w:p w14:paraId="38F8761E" w14:textId="77777777" w:rsidR="003A19A1" w:rsidRPr="00BF6D67" w:rsidRDefault="003A19A1" w:rsidP="003A19A1">
            <w:pPr>
              <w:rPr>
                <w:lang w:val="fr-FR"/>
              </w:rPr>
            </w:pPr>
          </w:p>
        </w:tc>
        <w:tc>
          <w:tcPr>
            <w:tcW w:w="2681" w:type="dxa"/>
            <w:tcBorders>
              <w:top w:val="nil"/>
              <w:left w:val="nil"/>
              <w:bottom w:val="nil"/>
              <w:right w:val="nil"/>
            </w:tcBorders>
            <w:tcMar>
              <w:top w:w="80" w:type="dxa"/>
              <w:left w:w="120" w:type="dxa"/>
              <w:bottom w:w="80" w:type="dxa"/>
              <w:right w:w="120" w:type="dxa"/>
            </w:tcMar>
          </w:tcPr>
          <w:p w14:paraId="2ED83504"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3776A54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DB08CC8"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15C0A0"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28BB083"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33FF6B21" w14:textId="77777777" w:rsidR="003A19A1" w:rsidRPr="00BF6D67" w:rsidRDefault="003A19A1" w:rsidP="003A19A1">
            <w:pPr>
              <w:rPr>
                <w:b/>
                <w:bCs/>
                <w:lang w:val="fr-FR"/>
              </w:rPr>
            </w:pPr>
          </w:p>
        </w:tc>
        <w:tc>
          <w:tcPr>
            <w:tcW w:w="2974" w:type="dxa"/>
            <w:vMerge/>
          </w:tcPr>
          <w:p w14:paraId="68BDAD26" w14:textId="77777777" w:rsidR="003A19A1" w:rsidRPr="00BF6D67" w:rsidRDefault="003A19A1" w:rsidP="003A19A1">
            <w:pPr>
              <w:rPr>
                <w:lang w:val="fr-FR"/>
              </w:rPr>
            </w:pPr>
          </w:p>
        </w:tc>
      </w:tr>
      <w:tr w:rsidR="003A19A1" w:rsidRPr="00BF6D67" w14:paraId="14AD5EFC" w14:textId="77777777" w:rsidTr="00C620DD">
        <w:trPr>
          <w:trHeight w:val="300"/>
        </w:trPr>
        <w:tc>
          <w:tcPr>
            <w:tcW w:w="1181" w:type="dxa"/>
            <w:vMerge/>
            <w:tcMar>
              <w:top w:w="80" w:type="dxa"/>
              <w:left w:w="120" w:type="dxa"/>
              <w:bottom w:w="80" w:type="dxa"/>
              <w:right w:w="120" w:type="dxa"/>
            </w:tcMar>
          </w:tcPr>
          <w:p w14:paraId="0C9103F1" w14:textId="77777777" w:rsidR="003A19A1" w:rsidRPr="00BF6D67" w:rsidRDefault="003A19A1" w:rsidP="003A19A1">
            <w:pPr>
              <w:rPr>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250E807"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64E22636"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2E0E55E"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CC3BBD"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6E1C8D69"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5869E77C" w14:textId="77777777" w:rsidR="003A19A1" w:rsidRPr="00BF6D67" w:rsidRDefault="003A19A1" w:rsidP="003A19A1">
            <w:pPr>
              <w:rPr>
                <w:b/>
                <w:bCs/>
                <w:lang w:val="fr-FR"/>
              </w:rPr>
            </w:pPr>
          </w:p>
        </w:tc>
        <w:tc>
          <w:tcPr>
            <w:tcW w:w="2974" w:type="dxa"/>
            <w:vMerge/>
          </w:tcPr>
          <w:p w14:paraId="71E260ED" w14:textId="77777777" w:rsidR="003A19A1" w:rsidRPr="00BF6D67" w:rsidRDefault="003A19A1" w:rsidP="003A19A1">
            <w:pPr>
              <w:rPr>
                <w:lang w:val="fr-FR"/>
              </w:rPr>
            </w:pPr>
          </w:p>
        </w:tc>
      </w:tr>
      <w:tr w:rsidR="003A19A1" w:rsidRPr="00BF6D67" w14:paraId="766F5084" w14:textId="77777777" w:rsidTr="00C620DD">
        <w:trPr>
          <w:trHeight w:val="300"/>
        </w:trPr>
        <w:tc>
          <w:tcPr>
            <w:tcW w:w="1181" w:type="dxa"/>
            <w:vMerge/>
            <w:tcMar>
              <w:top w:w="80" w:type="dxa"/>
              <w:left w:w="120" w:type="dxa"/>
              <w:bottom w:w="80" w:type="dxa"/>
              <w:right w:w="120" w:type="dxa"/>
            </w:tcMar>
          </w:tcPr>
          <w:p w14:paraId="5A2198D3"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55F0C818"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11391AB6"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6C2715D"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83CDEE"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678018CC" w14:textId="77777777" w:rsidR="003A19A1" w:rsidRPr="00BF6D67" w:rsidRDefault="003A19A1" w:rsidP="003A19A1">
            <w:pPr>
              <w:rPr>
                <w:b/>
                <w:bCs/>
                <w:lang w:val="fr-FR"/>
              </w:rPr>
            </w:pPr>
          </w:p>
        </w:tc>
        <w:tc>
          <w:tcPr>
            <w:tcW w:w="2975" w:type="dxa"/>
            <w:tcBorders>
              <w:left w:val="single" w:sz="1" w:space="0" w:color="CCCCCC"/>
              <w:bottom w:val="single" w:sz="1" w:space="0" w:color="CCCCCC"/>
              <w:right w:val="single" w:sz="1" w:space="0" w:color="CCCCCC"/>
            </w:tcBorders>
          </w:tcPr>
          <w:p w14:paraId="3844352F" w14:textId="77777777" w:rsidR="003A19A1" w:rsidRPr="00BF6D67" w:rsidRDefault="003A19A1" w:rsidP="003A19A1">
            <w:pPr>
              <w:rPr>
                <w:b/>
                <w:bCs/>
                <w:lang w:val="fr-FR"/>
              </w:rPr>
            </w:pPr>
          </w:p>
        </w:tc>
        <w:tc>
          <w:tcPr>
            <w:tcW w:w="2974" w:type="dxa"/>
            <w:vMerge/>
          </w:tcPr>
          <w:p w14:paraId="2BB91535" w14:textId="77777777" w:rsidR="003A19A1" w:rsidRPr="00BF6D67" w:rsidRDefault="003A19A1" w:rsidP="003A19A1">
            <w:pPr>
              <w:rPr>
                <w:lang w:val="fr-FR"/>
              </w:rPr>
            </w:pPr>
          </w:p>
        </w:tc>
      </w:tr>
      <w:tr w:rsidR="003A19A1" w:rsidRPr="00BF6D67" w14:paraId="2DC66D85" w14:textId="77777777" w:rsidTr="00C620DD">
        <w:trPr>
          <w:trHeight w:val="300"/>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770D5FC"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2ECDEBF4"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2CE1CD74"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6D939E8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533479A7"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1F2BDDC0"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0E6DFAB" w14:textId="77777777" w:rsidR="003A19A1" w:rsidRPr="00BF6D67" w:rsidRDefault="003A19A1" w:rsidP="003A19A1">
            <w:pPr>
              <w:rPr>
                <w:b/>
                <w:bCs/>
                <w:lang w:val="fr-FR"/>
              </w:rPr>
            </w:pPr>
          </w:p>
        </w:tc>
        <w:tc>
          <w:tcPr>
            <w:tcW w:w="2974" w:type="dxa"/>
            <w:vMerge/>
          </w:tcPr>
          <w:p w14:paraId="641FA9EA" w14:textId="77777777" w:rsidR="003A19A1" w:rsidRPr="00BF6D67" w:rsidRDefault="003A19A1" w:rsidP="003A19A1">
            <w:pPr>
              <w:rPr>
                <w:lang w:val="fr-FR"/>
              </w:rPr>
            </w:pPr>
          </w:p>
        </w:tc>
      </w:tr>
      <w:tr w:rsidR="003A19A1" w:rsidRPr="00BF6D67" w14:paraId="616F75E5"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3064564B" w14:textId="77777777" w:rsidR="003A19A1" w:rsidRPr="00BF6D67" w:rsidRDefault="003A19A1" w:rsidP="003A19A1">
            <w:pPr>
              <w:rPr>
                <w:b/>
                <w:bCs/>
                <w:lang w:val="fr-FR"/>
              </w:rPr>
            </w:pPr>
            <w:r w:rsidRPr="00BF6D67">
              <w:rPr>
                <w:b/>
                <w:bCs/>
                <w:lang w:val="fr-FR"/>
              </w:rPr>
              <w:t xml:space="preserve">Résultats </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44F3FF5" w14:textId="77777777" w:rsidR="003A19A1" w:rsidRPr="00BF6D67" w:rsidRDefault="003A19A1" w:rsidP="003A19A1">
            <w:pPr>
              <w:rPr>
                <w:lang w:val="fr-FR"/>
              </w:rPr>
            </w:pPr>
          </w:p>
        </w:tc>
        <w:tc>
          <w:tcPr>
            <w:tcW w:w="265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F556322"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9C8F3FB"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44BBDA"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10E7619B" w14:textId="77777777" w:rsidR="003A19A1" w:rsidRPr="00BF6D67" w:rsidRDefault="003A19A1" w:rsidP="003A19A1">
            <w:pPr>
              <w:rPr>
                <w:b/>
                <w:bCs/>
                <w:lang w:val="fr-FR"/>
              </w:rPr>
            </w:pPr>
          </w:p>
        </w:tc>
        <w:tc>
          <w:tcPr>
            <w:tcW w:w="2975" w:type="dxa"/>
            <w:tcBorders>
              <w:top w:val="single" w:sz="1" w:space="0" w:color="CCCCCC"/>
              <w:left w:val="single" w:sz="1" w:space="0" w:color="CCCCCC"/>
              <w:right w:val="single" w:sz="1" w:space="0" w:color="CCCCCC"/>
            </w:tcBorders>
          </w:tcPr>
          <w:p w14:paraId="17982EC2" w14:textId="77777777" w:rsidR="003A19A1" w:rsidRPr="00BF6D67" w:rsidRDefault="003A19A1" w:rsidP="003A19A1">
            <w:pPr>
              <w:rPr>
                <w:b/>
                <w:bCs/>
                <w:lang w:val="fr-FR"/>
              </w:rPr>
            </w:pPr>
          </w:p>
        </w:tc>
        <w:tc>
          <w:tcPr>
            <w:tcW w:w="2974" w:type="dxa"/>
            <w:vMerge/>
          </w:tcPr>
          <w:p w14:paraId="44468BD6" w14:textId="77777777" w:rsidR="003A19A1" w:rsidRPr="00BF6D67" w:rsidRDefault="003A19A1" w:rsidP="003A19A1">
            <w:pPr>
              <w:rPr>
                <w:lang w:val="fr-FR"/>
              </w:rPr>
            </w:pPr>
          </w:p>
        </w:tc>
      </w:tr>
      <w:tr w:rsidR="003A19A1" w:rsidRPr="00BF6D67" w14:paraId="43E6C36B" w14:textId="77777777" w:rsidTr="00C620DD">
        <w:trPr>
          <w:trHeight w:val="300"/>
        </w:trPr>
        <w:tc>
          <w:tcPr>
            <w:tcW w:w="1181" w:type="dxa"/>
            <w:vMerge/>
            <w:tcMar>
              <w:top w:w="80" w:type="dxa"/>
              <w:left w:w="120" w:type="dxa"/>
              <w:bottom w:w="80" w:type="dxa"/>
              <w:right w:w="120" w:type="dxa"/>
            </w:tcMar>
          </w:tcPr>
          <w:p w14:paraId="0C0AB447"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11B2B25B"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0F710722"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E2B4E0F"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5E83D1"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6AF3D831"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27B9C5E4" w14:textId="77777777" w:rsidR="003A19A1" w:rsidRPr="00BF6D67" w:rsidRDefault="003A19A1" w:rsidP="003A19A1">
            <w:pPr>
              <w:rPr>
                <w:b/>
                <w:bCs/>
                <w:lang w:val="fr-FR"/>
              </w:rPr>
            </w:pPr>
          </w:p>
        </w:tc>
        <w:tc>
          <w:tcPr>
            <w:tcW w:w="2974" w:type="dxa"/>
            <w:vMerge/>
          </w:tcPr>
          <w:p w14:paraId="1CE9797F" w14:textId="77777777" w:rsidR="003A19A1" w:rsidRPr="00BF6D67" w:rsidRDefault="003A19A1" w:rsidP="003A19A1">
            <w:pPr>
              <w:rPr>
                <w:lang w:val="fr-FR"/>
              </w:rPr>
            </w:pPr>
          </w:p>
        </w:tc>
      </w:tr>
      <w:tr w:rsidR="003A19A1" w:rsidRPr="00BF6D67" w14:paraId="41068792" w14:textId="77777777" w:rsidTr="00C620DD">
        <w:trPr>
          <w:trHeight w:val="300"/>
        </w:trPr>
        <w:tc>
          <w:tcPr>
            <w:tcW w:w="1181" w:type="dxa"/>
            <w:vMerge/>
            <w:tcMar>
              <w:top w:w="80" w:type="dxa"/>
              <w:left w:w="120" w:type="dxa"/>
              <w:bottom w:w="80" w:type="dxa"/>
              <w:right w:w="120" w:type="dxa"/>
            </w:tcMar>
          </w:tcPr>
          <w:p w14:paraId="06E3C840"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6B85F3B3"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vAlign w:val="center"/>
          </w:tcPr>
          <w:p w14:paraId="0CE2F990"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7A8CD39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9D3BBE"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609A83D"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2B87F930" w14:textId="77777777" w:rsidR="003A19A1" w:rsidRPr="00BF6D67" w:rsidRDefault="003A19A1" w:rsidP="003A19A1">
            <w:pPr>
              <w:rPr>
                <w:b/>
                <w:bCs/>
                <w:lang w:val="fr-FR"/>
              </w:rPr>
            </w:pPr>
          </w:p>
        </w:tc>
        <w:tc>
          <w:tcPr>
            <w:tcW w:w="2974" w:type="dxa"/>
            <w:vMerge/>
          </w:tcPr>
          <w:p w14:paraId="1A6F75CA" w14:textId="77777777" w:rsidR="003A19A1" w:rsidRPr="00BF6D67" w:rsidRDefault="003A19A1" w:rsidP="003A19A1">
            <w:pPr>
              <w:rPr>
                <w:lang w:val="fr-FR"/>
              </w:rPr>
            </w:pPr>
          </w:p>
        </w:tc>
      </w:tr>
      <w:tr w:rsidR="003A19A1" w:rsidRPr="00BF6D67" w14:paraId="0635A01A" w14:textId="77777777" w:rsidTr="00C620DD">
        <w:trPr>
          <w:trHeight w:val="300"/>
        </w:trPr>
        <w:tc>
          <w:tcPr>
            <w:tcW w:w="1181" w:type="dxa"/>
            <w:vMerge/>
            <w:tcMar>
              <w:top w:w="80" w:type="dxa"/>
              <w:left w:w="120" w:type="dxa"/>
              <w:bottom w:w="80" w:type="dxa"/>
              <w:right w:w="120" w:type="dxa"/>
            </w:tcMar>
          </w:tcPr>
          <w:p w14:paraId="328BC6EE" w14:textId="77777777" w:rsidR="003A19A1" w:rsidRPr="00BF6D67" w:rsidRDefault="003A19A1" w:rsidP="003A19A1">
            <w:pPr>
              <w:rPr>
                <w:lang w:val="fr-FR"/>
              </w:rPr>
            </w:pPr>
          </w:p>
        </w:tc>
        <w:tc>
          <w:tcPr>
            <w:tcW w:w="2681" w:type="dxa"/>
            <w:tcBorders>
              <w:top w:val="nil"/>
              <w:left w:val="single" w:sz="4" w:space="0" w:color="auto"/>
              <w:bottom w:val="nil"/>
              <w:right w:val="single" w:sz="4" w:space="0" w:color="auto"/>
            </w:tcBorders>
            <w:tcMar>
              <w:top w:w="80" w:type="dxa"/>
              <w:left w:w="120" w:type="dxa"/>
              <w:bottom w:w="80" w:type="dxa"/>
              <w:right w:w="120" w:type="dxa"/>
            </w:tcMar>
          </w:tcPr>
          <w:p w14:paraId="375B589A" w14:textId="77777777" w:rsidR="003A19A1" w:rsidRPr="00BF6D67" w:rsidRDefault="003A19A1" w:rsidP="003A19A1">
            <w:pPr>
              <w:rPr>
                <w:lang w:val="fr-FR"/>
              </w:rPr>
            </w:pPr>
          </w:p>
        </w:tc>
        <w:tc>
          <w:tcPr>
            <w:tcW w:w="2653" w:type="dxa"/>
            <w:tcBorders>
              <w:top w:val="nil"/>
              <w:left w:val="single" w:sz="4" w:space="0" w:color="auto"/>
              <w:bottom w:val="nil"/>
              <w:right w:val="single" w:sz="4" w:space="0" w:color="auto"/>
            </w:tcBorders>
            <w:tcMar>
              <w:top w:w="80" w:type="dxa"/>
              <w:left w:w="120" w:type="dxa"/>
              <w:bottom w:w="80" w:type="dxa"/>
              <w:right w:w="120" w:type="dxa"/>
            </w:tcMar>
          </w:tcPr>
          <w:p w14:paraId="4662D201"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81F43D5"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7A298E"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63990AFE"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0147AD63" w14:textId="77777777" w:rsidR="003A19A1" w:rsidRPr="00BF6D67" w:rsidRDefault="003A19A1" w:rsidP="003A19A1">
            <w:pPr>
              <w:rPr>
                <w:b/>
                <w:bCs/>
                <w:lang w:val="fr-FR"/>
              </w:rPr>
            </w:pPr>
          </w:p>
        </w:tc>
        <w:tc>
          <w:tcPr>
            <w:tcW w:w="2974" w:type="dxa"/>
            <w:vMerge/>
          </w:tcPr>
          <w:p w14:paraId="35D34CCA" w14:textId="77777777" w:rsidR="003A19A1" w:rsidRPr="00BF6D67" w:rsidRDefault="003A19A1" w:rsidP="003A19A1">
            <w:pPr>
              <w:rPr>
                <w:lang w:val="fr-FR"/>
              </w:rPr>
            </w:pPr>
          </w:p>
        </w:tc>
      </w:tr>
      <w:tr w:rsidR="003A19A1" w:rsidRPr="008A7ADC" w14:paraId="68CCEB64" w14:textId="77777777" w:rsidTr="008A7ADC">
        <w:trPr>
          <w:trHeight w:val="690"/>
        </w:trPr>
        <w:tc>
          <w:tcPr>
            <w:tcW w:w="1181" w:type="dxa"/>
            <w:tcBorders>
              <w:top w:val="single" w:sz="4" w:space="0" w:color="auto"/>
              <w:left w:val="single" w:sz="4" w:space="0" w:color="auto"/>
              <w:bottom w:val="single" w:sz="1" w:space="0" w:color="CCCCCC"/>
              <w:right w:val="single" w:sz="1" w:space="0" w:color="CCCCCC"/>
            </w:tcBorders>
            <w:shd w:val="clear" w:color="auto" w:fill="0E5967" w:themeFill="accent3"/>
            <w:tcMar>
              <w:top w:w="80" w:type="dxa"/>
              <w:left w:w="120" w:type="dxa"/>
              <w:bottom w:w="80" w:type="dxa"/>
              <w:right w:w="120" w:type="dxa"/>
            </w:tcMar>
          </w:tcPr>
          <w:p w14:paraId="524BC5A8" w14:textId="77777777" w:rsidR="003A19A1" w:rsidRPr="008A7ADC" w:rsidRDefault="003A19A1" w:rsidP="003A19A1">
            <w:pPr>
              <w:rPr>
                <w:b/>
                <w:bCs/>
                <w:color w:val="FFFFFF" w:themeColor="background1"/>
                <w:lang w:val="fr-FR"/>
              </w:rPr>
            </w:pPr>
          </w:p>
        </w:tc>
        <w:tc>
          <w:tcPr>
            <w:tcW w:w="2681"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3FEAB16C" w14:textId="77777777" w:rsidR="003A19A1" w:rsidRPr="008A7ADC" w:rsidRDefault="003A19A1" w:rsidP="003A19A1">
            <w:pPr>
              <w:rPr>
                <w:b/>
                <w:bCs/>
                <w:color w:val="FFFFFF" w:themeColor="background1"/>
                <w:lang w:val="fr-FR"/>
              </w:rPr>
            </w:pPr>
            <w:r w:rsidRPr="008A7ADC">
              <w:rPr>
                <w:b/>
                <w:bCs/>
                <w:color w:val="FFFFFF" w:themeColor="background1"/>
                <w:lang w:val="fr-FR"/>
              </w:rPr>
              <w:t>Résultats attendus</w:t>
            </w:r>
          </w:p>
          <w:p w14:paraId="29A54B96" w14:textId="77777777" w:rsidR="003A19A1" w:rsidRPr="008A7ADC" w:rsidRDefault="003A19A1" w:rsidP="003A19A1">
            <w:pPr>
              <w:rPr>
                <w:b/>
                <w:bCs/>
                <w:color w:val="FFFFFF" w:themeColor="background1"/>
                <w:lang w:val="fr-FR"/>
              </w:rPr>
            </w:pPr>
          </w:p>
          <w:p w14:paraId="45517AAE"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(Tels que définis dans le plan SEA) </w:t>
            </w:r>
          </w:p>
        </w:tc>
        <w:tc>
          <w:tcPr>
            <w:tcW w:w="2653"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61DC4019"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Indicateur </w:t>
            </w:r>
          </w:p>
          <w:p w14:paraId="5993E595" w14:textId="77777777" w:rsidR="003A19A1" w:rsidRPr="008A7ADC" w:rsidRDefault="003A19A1" w:rsidP="003A19A1">
            <w:pPr>
              <w:rPr>
                <w:b/>
                <w:bCs/>
                <w:color w:val="FFFFFF" w:themeColor="background1"/>
                <w:lang w:val="fr-FR"/>
              </w:rPr>
            </w:pPr>
          </w:p>
          <w:p w14:paraId="19DB718E"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(Tels que définis dans le plan SEA)</w:t>
            </w:r>
          </w:p>
        </w:tc>
        <w:tc>
          <w:tcPr>
            <w:tcW w:w="709" w:type="dxa"/>
            <w:tcBorders>
              <w:top w:val="single" w:sz="4" w:space="0" w:color="auto"/>
              <w:left w:val="single" w:sz="1" w:space="0" w:color="CCCCCC"/>
              <w:bottom w:val="single" w:sz="1" w:space="0" w:color="CCCCCC"/>
              <w:right w:val="single" w:sz="1" w:space="0" w:color="CCCCCC"/>
            </w:tcBorders>
            <w:shd w:val="clear" w:color="auto" w:fill="0E5967" w:themeFill="accent3"/>
          </w:tcPr>
          <w:p w14:paraId="12A001B2" w14:textId="77777777" w:rsidR="003A19A1" w:rsidRPr="008A7ADC" w:rsidRDefault="003A19A1" w:rsidP="003A19A1">
            <w:pPr>
              <w:rPr>
                <w:b/>
                <w:bCs/>
                <w:color w:val="FFFFFF" w:themeColor="background1"/>
                <w:lang w:val="fr-FR"/>
              </w:rPr>
            </w:pPr>
            <w:r w:rsidRPr="008A7ADC">
              <w:rPr>
                <w:b/>
                <w:bCs/>
                <w:color w:val="FFFFFF" w:themeColor="background1"/>
                <w:lang w:val="fr-FR"/>
              </w:rPr>
              <w:t xml:space="preserve">Objectif </w:t>
            </w:r>
          </w:p>
          <w:p w14:paraId="1F6DCA7B" w14:textId="77777777" w:rsidR="003A19A1" w:rsidRPr="008A7ADC" w:rsidRDefault="003A19A1" w:rsidP="003A19A1">
            <w:pPr>
              <w:rPr>
                <w:b/>
                <w:bCs/>
                <w:color w:val="FFFFFF" w:themeColor="background1"/>
                <w:lang w:val="fr-FR"/>
              </w:rPr>
            </w:pPr>
          </w:p>
          <w:p w14:paraId="51FD88BB"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(Objectif du projet)</w:t>
            </w:r>
          </w:p>
          <w:p w14:paraId="067342AE" w14:textId="77777777" w:rsidR="003A19A1" w:rsidRPr="008A7ADC" w:rsidRDefault="003A19A1" w:rsidP="003A19A1">
            <w:pPr>
              <w:rPr>
                <w:b/>
                <w:bCs/>
                <w:color w:val="FFFFFF" w:themeColor="background1"/>
                <w:lang w:val="fr-FR"/>
              </w:rPr>
            </w:pPr>
          </w:p>
        </w:tc>
        <w:tc>
          <w:tcPr>
            <w:tcW w:w="992" w:type="dxa"/>
            <w:tcBorders>
              <w:top w:val="single" w:sz="4" w:space="0" w:color="auto"/>
              <w:left w:val="single" w:sz="1" w:space="0" w:color="CCCCCC"/>
              <w:bottom w:val="single" w:sz="1" w:space="0" w:color="CCCCCC"/>
              <w:right w:val="single" w:sz="1" w:space="0" w:color="CCCCCC"/>
            </w:tcBorders>
            <w:shd w:val="clear" w:color="auto" w:fill="0E5967" w:themeFill="accent3"/>
            <w:tcMar>
              <w:top w:w="80" w:type="dxa"/>
              <w:left w:w="120" w:type="dxa"/>
              <w:bottom w:w="80" w:type="dxa"/>
              <w:right w:w="120" w:type="dxa"/>
            </w:tcMar>
          </w:tcPr>
          <w:p w14:paraId="0ED1D166" w14:textId="77777777" w:rsidR="003A19A1" w:rsidRPr="008A7ADC" w:rsidRDefault="003A19A1" w:rsidP="003A19A1">
            <w:pPr>
              <w:rPr>
                <w:b/>
                <w:bCs/>
                <w:color w:val="FFFFFF" w:themeColor="background1"/>
                <w:lang w:val="fr-FR"/>
              </w:rPr>
            </w:pPr>
            <w:r w:rsidRPr="008A7ADC">
              <w:rPr>
                <w:b/>
                <w:bCs/>
                <w:color w:val="FFFFFF" w:themeColor="background1"/>
                <w:lang w:val="fr-FR"/>
              </w:rPr>
              <w:t>Réalisé</w:t>
            </w:r>
          </w:p>
          <w:p w14:paraId="225AF4C6" w14:textId="77777777" w:rsidR="003A19A1" w:rsidRPr="008A7ADC" w:rsidRDefault="003A19A1" w:rsidP="003A19A1">
            <w:pPr>
              <w:rPr>
                <w:b/>
                <w:bCs/>
                <w:color w:val="FFFFFF" w:themeColor="background1"/>
                <w:lang w:val="fr-FR"/>
              </w:rPr>
            </w:pPr>
          </w:p>
          <w:p w14:paraId="166D04AF"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(Chiffres réels pour la période considérée)</w:t>
            </w:r>
          </w:p>
        </w:tc>
        <w:tc>
          <w:tcPr>
            <w:tcW w:w="567" w:type="dxa"/>
            <w:tcBorders>
              <w:top w:val="single" w:sz="4" w:space="0" w:color="auto"/>
              <w:left w:val="single" w:sz="1" w:space="0" w:color="CCCCCC"/>
              <w:bottom w:val="single" w:sz="1" w:space="0" w:color="CCCCCC"/>
              <w:right w:val="single" w:sz="1" w:space="0" w:color="CCCCCC"/>
            </w:tcBorders>
            <w:shd w:val="clear" w:color="auto" w:fill="0E5967" w:themeFill="accent3"/>
          </w:tcPr>
          <w:p w14:paraId="6F595C41"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RAG </w:t>
            </w:r>
          </w:p>
        </w:tc>
        <w:tc>
          <w:tcPr>
            <w:tcW w:w="2975" w:type="dxa"/>
            <w:tcBorders>
              <w:top w:val="single" w:sz="4" w:space="0" w:color="auto"/>
              <w:left w:val="single" w:sz="1" w:space="0" w:color="CCCCCC"/>
              <w:bottom w:val="single" w:sz="1" w:space="0" w:color="CCCCCC"/>
              <w:right w:val="single" w:sz="1" w:space="0" w:color="CCCCCC"/>
            </w:tcBorders>
            <w:shd w:val="clear" w:color="auto" w:fill="0E5967" w:themeFill="accent3"/>
          </w:tcPr>
          <w:p w14:paraId="523509AC" w14:textId="77777777" w:rsidR="003A19A1" w:rsidRPr="008A7ADC" w:rsidRDefault="003A19A1" w:rsidP="003A19A1">
            <w:pPr>
              <w:rPr>
                <w:b/>
                <w:bCs/>
                <w:color w:val="FFFFFF" w:themeColor="background1"/>
                <w:lang w:val="fr-FR"/>
              </w:rPr>
            </w:pPr>
            <w:r w:rsidRPr="008A7ADC">
              <w:rPr>
                <w:b/>
                <w:bCs/>
                <w:color w:val="FFFFFF" w:themeColor="background1"/>
                <w:lang w:val="fr-FR"/>
              </w:rPr>
              <w:t>Description</w:t>
            </w:r>
          </w:p>
          <w:p w14:paraId="57C0E014" w14:textId="77777777" w:rsidR="003A19A1" w:rsidRPr="008A7ADC" w:rsidRDefault="003A19A1" w:rsidP="003A19A1">
            <w:pPr>
              <w:rPr>
                <w:b/>
                <w:bCs/>
                <w:color w:val="FFFFFF" w:themeColor="background1"/>
                <w:lang w:val="fr-FR"/>
              </w:rPr>
            </w:pPr>
          </w:p>
          <w:p w14:paraId="1D613BE1"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(Brève description des activités/interventions menées au cours de la période de référence pour atteindre les objectifs </w:t>
            </w:r>
          </w:p>
        </w:tc>
        <w:tc>
          <w:tcPr>
            <w:tcW w:w="2974" w:type="dxa"/>
            <w:tcBorders>
              <w:top w:val="single" w:sz="4" w:space="0" w:color="auto"/>
              <w:left w:val="single" w:sz="1" w:space="0" w:color="CCCCCC"/>
              <w:bottom w:val="single" w:sz="1" w:space="0" w:color="CCCCCC"/>
              <w:right w:val="single" w:sz="4" w:space="0" w:color="auto"/>
            </w:tcBorders>
            <w:shd w:val="clear" w:color="auto" w:fill="0E5967" w:themeFill="accent3"/>
          </w:tcPr>
          <w:p w14:paraId="3642EDB2" w14:textId="77777777" w:rsidR="003A19A1" w:rsidRPr="008A7ADC" w:rsidRDefault="003A19A1" w:rsidP="003A19A1">
            <w:pPr>
              <w:rPr>
                <w:b/>
                <w:bCs/>
                <w:color w:val="FFFFFF" w:themeColor="background1"/>
                <w:lang w:val="fr-FR"/>
              </w:rPr>
            </w:pPr>
            <w:r w:rsidRPr="008A7ADC">
              <w:rPr>
                <w:b/>
                <w:bCs/>
                <w:color w:val="FFFFFF" w:themeColor="background1"/>
                <w:lang w:val="fr-FR"/>
              </w:rPr>
              <w:t>Résultats/Impact</w:t>
            </w:r>
          </w:p>
          <w:p w14:paraId="40A5A007" w14:textId="77777777" w:rsidR="003A19A1" w:rsidRPr="008A7ADC" w:rsidRDefault="003A19A1" w:rsidP="003A19A1">
            <w:pPr>
              <w:rPr>
                <w:b/>
                <w:bCs/>
                <w:color w:val="FFFFFF" w:themeColor="background1"/>
                <w:lang w:val="fr-FR"/>
              </w:rPr>
            </w:pPr>
          </w:p>
          <w:p w14:paraId="2CF908A2" w14:textId="77777777" w:rsidR="003A19A1" w:rsidRPr="008A7ADC" w:rsidRDefault="003A19A1" w:rsidP="003A19A1">
            <w:pPr>
              <w:rPr>
                <w:b/>
                <w:bCs/>
                <w:i/>
                <w:iCs/>
                <w:color w:val="FFFFFF" w:themeColor="background1"/>
                <w:lang w:val="fr-FR"/>
              </w:rPr>
            </w:pPr>
            <w:r w:rsidRPr="008A7ADC">
              <w:rPr>
                <w:b/>
                <w:bCs/>
                <w:i/>
                <w:iCs/>
                <w:color w:val="FFFFFF" w:themeColor="background1"/>
                <w:lang w:val="fr-FR"/>
              </w:rPr>
              <w:t xml:space="preserve">(Quels ont été les principaux résultats et/ou impacts des activités/interventions menées dans le cadre de cette offre ?) </w:t>
            </w:r>
          </w:p>
        </w:tc>
      </w:tr>
      <w:tr w:rsidR="003A19A1" w:rsidRPr="00BF6D67" w14:paraId="7D4D2FC6" w14:textId="77777777" w:rsidTr="008A7ADC">
        <w:trPr>
          <w:trHeight w:val="66"/>
        </w:trPr>
        <w:tc>
          <w:tcPr>
            <w:tcW w:w="1181" w:type="dxa"/>
            <w:tcBorders>
              <w:top w:val="single" w:sz="1" w:space="0" w:color="CCCCCC"/>
              <w:left w:val="single" w:sz="4" w:space="0" w:color="auto"/>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186F528B" w14:textId="698EDAC6" w:rsidR="003A19A1" w:rsidRPr="00BF6D67" w:rsidRDefault="003A19A1" w:rsidP="003A19A1">
            <w:pPr>
              <w:rPr>
                <w:b/>
                <w:bCs/>
                <w:lang w:val="fr-FR"/>
              </w:rPr>
            </w:pPr>
            <w:r w:rsidRPr="00BF6D67">
              <w:rPr>
                <w:b/>
                <w:bCs/>
                <w:lang w:val="fr-FR"/>
              </w:rPr>
              <w:t xml:space="preserve">Offre des PMA </w:t>
            </w:r>
          </w:p>
        </w:tc>
        <w:tc>
          <w:tcPr>
            <w:tcW w:w="13551" w:type="dxa"/>
            <w:gridSpan w:val="7"/>
            <w:tcBorders>
              <w:top w:val="single" w:sz="1" w:space="0" w:color="CCCCCC"/>
              <w:left w:val="single" w:sz="1" w:space="0" w:color="CCCCCC"/>
              <w:bottom w:val="single" w:sz="1" w:space="0" w:color="CCCCCC"/>
              <w:right w:val="single" w:sz="4" w:space="0" w:color="auto"/>
            </w:tcBorders>
            <w:shd w:val="clear" w:color="auto" w:fill="CEF2F8" w:themeFill="accent4" w:themeFillTint="33"/>
            <w:tcMar>
              <w:top w:w="80" w:type="dxa"/>
              <w:left w:w="120" w:type="dxa"/>
              <w:bottom w:w="80" w:type="dxa"/>
              <w:right w:w="120" w:type="dxa"/>
            </w:tcMar>
          </w:tcPr>
          <w:p w14:paraId="01BE519A" w14:textId="77777777" w:rsidR="003A19A1" w:rsidRPr="00BF6D67" w:rsidRDefault="003A19A1" w:rsidP="003A19A1">
            <w:pPr>
              <w:rPr>
                <w:lang w:val="fr-FR"/>
              </w:rPr>
            </w:pPr>
            <w:r w:rsidRPr="00BF6D67">
              <w:rPr>
                <w:b/>
                <w:bCs/>
                <w:lang w:val="fr-FR"/>
              </w:rPr>
              <w:t>Gouvernance : des décisions inclusives en matière de climat, axées sur la transformation des relations entre les sexes et la justice sociale</w:t>
            </w:r>
          </w:p>
        </w:tc>
      </w:tr>
      <w:tr w:rsidR="003A19A1" w:rsidRPr="00BF6D67" w14:paraId="5B163A67" w14:textId="77777777" w:rsidTr="00C620DD">
        <w:trPr>
          <w:trHeight w:val="617"/>
        </w:trPr>
        <w:tc>
          <w:tcPr>
            <w:tcW w:w="1181" w:type="dxa"/>
            <w:vMerge w:val="restart"/>
            <w:tcBorders>
              <w:top w:val="single" w:sz="1" w:space="0" w:color="CCCCCC"/>
              <w:left w:val="single" w:sz="4" w:space="0" w:color="auto"/>
              <w:right w:val="single" w:sz="1" w:space="0" w:color="CCCCCC"/>
            </w:tcBorders>
            <w:tcMar>
              <w:top w:w="80" w:type="dxa"/>
              <w:left w:w="120" w:type="dxa"/>
              <w:bottom w:w="80" w:type="dxa"/>
              <w:right w:w="120" w:type="dxa"/>
            </w:tcMar>
          </w:tcPr>
          <w:p w14:paraId="152EACEE" w14:textId="77777777" w:rsidR="003A19A1" w:rsidRPr="00BF6D67" w:rsidRDefault="003A19A1" w:rsidP="003A19A1">
            <w:pPr>
              <w:rPr>
                <w:b/>
                <w:bCs/>
                <w:lang w:val="fr-FR"/>
              </w:rPr>
            </w:pPr>
            <w:r w:rsidRPr="00BF6D67">
              <w:rPr>
                <w:b/>
                <w:bCs/>
                <w:lang w:val="fr-FR"/>
              </w:rPr>
              <w:t>Résultats</w:t>
            </w: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ACE361"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9BCD91"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1529F88A"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3076D7"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0C4BCC22" w14:textId="77777777" w:rsidR="003A19A1" w:rsidRPr="00BF6D67" w:rsidRDefault="003A19A1" w:rsidP="003A19A1">
            <w:pPr>
              <w:rPr>
                <w:lang w:val="fr-FR"/>
              </w:rPr>
            </w:pPr>
          </w:p>
        </w:tc>
        <w:tc>
          <w:tcPr>
            <w:tcW w:w="2975" w:type="dxa"/>
            <w:tcBorders>
              <w:top w:val="single" w:sz="1" w:space="0" w:color="CCCCCC"/>
              <w:left w:val="single" w:sz="1" w:space="0" w:color="CCCCCC"/>
              <w:right w:val="single" w:sz="1" w:space="0" w:color="CCCCCC"/>
            </w:tcBorders>
          </w:tcPr>
          <w:p w14:paraId="52E2E667" w14:textId="77777777" w:rsidR="003A19A1" w:rsidRPr="00BF6D67" w:rsidRDefault="003A19A1" w:rsidP="003A19A1">
            <w:pPr>
              <w:rPr>
                <w:lang w:val="fr-FR"/>
              </w:rPr>
            </w:pPr>
          </w:p>
        </w:tc>
        <w:tc>
          <w:tcPr>
            <w:tcW w:w="2974" w:type="dxa"/>
            <w:vMerge w:val="restart"/>
            <w:tcBorders>
              <w:left w:val="single" w:sz="1" w:space="0" w:color="CCCCCC"/>
              <w:right w:val="single" w:sz="4" w:space="0" w:color="auto"/>
            </w:tcBorders>
          </w:tcPr>
          <w:p w14:paraId="65ADE425" w14:textId="77777777" w:rsidR="003A19A1" w:rsidRPr="00BF6D67" w:rsidRDefault="003A19A1" w:rsidP="003A19A1">
            <w:pPr>
              <w:rPr>
                <w:lang w:val="fr-FR"/>
              </w:rPr>
            </w:pPr>
          </w:p>
        </w:tc>
      </w:tr>
      <w:tr w:rsidR="003A19A1" w:rsidRPr="00BF6D67" w14:paraId="67F6E7D5" w14:textId="77777777" w:rsidTr="00C620DD">
        <w:trPr>
          <w:trHeight w:val="300"/>
        </w:trPr>
        <w:tc>
          <w:tcPr>
            <w:tcW w:w="1181" w:type="dxa"/>
            <w:vMerge/>
            <w:tcMar>
              <w:top w:w="80" w:type="dxa"/>
              <w:left w:w="120" w:type="dxa"/>
              <w:bottom w:w="80" w:type="dxa"/>
              <w:right w:w="120" w:type="dxa"/>
            </w:tcMar>
          </w:tcPr>
          <w:p w14:paraId="7ECB6EE2"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69E2C3"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D4D0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EF1A903"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EDC841"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78286297" w14:textId="77777777" w:rsidR="003A19A1" w:rsidRPr="00BF6D67" w:rsidRDefault="003A19A1" w:rsidP="003A19A1">
            <w:pPr>
              <w:rPr>
                <w:lang w:val="fr-FR"/>
              </w:rPr>
            </w:pPr>
          </w:p>
        </w:tc>
        <w:tc>
          <w:tcPr>
            <w:tcW w:w="2975" w:type="dxa"/>
            <w:tcBorders>
              <w:left w:val="single" w:sz="1" w:space="0" w:color="CCCCCC"/>
              <w:right w:val="single" w:sz="1" w:space="0" w:color="CCCCCC"/>
            </w:tcBorders>
          </w:tcPr>
          <w:p w14:paraId="405B3A29" w14:textId="77777777" w:rsidR="003A19A1" w:rsidRPr="00BF6D67" w:rsidRDefault="003A19A1" w:rsidP="003A19A1">
            <w:pPr>
              <w:rPr>
                <w:lang w:val="fr-FR"/>
              </w:rPr>
            </w:pPr>
          </w:p>
        </w:tc>
        <w:tc>
          <w:tcPr>
            <w:tcW w:w="2974" w:type="dxa"/>
            <w:vMerge/>
          </w:tcPr>
          <w:p w14:paraId="06D301C0" w14:textId="77777777" w:rsidR="003A19A1" w:rsidRPr="00BF6D67" w:rsidRDefault="003A19A1" w:rsidP="003A19A1">
            <w:pPr>
              <w:rPr>
                <w:lang w:val="fr-FR"/>
              </w:rPr>
            </w:pPr>
          </w:p>
        </w:tc>
      </w:tr>
      <w:tr w:rsidR="003A19A1" w:rsidRPr="00BF6D67" w14:paraId="359A12B8" w14:textId="77777777" w:rsidTr="00C620DD">
        <w:trPr>
          <w:trHeight w:val="300"/>
        </w:trPr>
        <w:tc>
          <w:tcPr>
            <w:tcW w:w="1181" w:type="dxa"/>
            <w:vMerge/>
            <w:tcMar>
              <w:top w:w="80" w:type="dxa"/>
              <w:left w:w="120" w:type="dxa"/>
              <w:bottom w:w="80" w:type="dxa"/>
              <w:right w:w="120" w:type="dxa"/>
            </w:tcMar>
          </w:tcPr>
          <w:p w14:paraId="0628C25B" w14:textId="77777777" w:rsidR="003A19A1" w:rsidRPr="00BF6D67" w:rsidRDefault="003A19A1" w:rsidP="003A19A1">
            <w:pPr>
              <w:rPr>
                <w:lang w:val="fr-FR"/>
              </w:rPr>
            </w:pPr>
          </w:p>
        </w:tc>
        <w:tc>
          <w:tcPr>
            <w:tcW w:w="2681"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B4C6B8" w14:textId="77777777" w:rsidR="003A19A1" w:rsidRPr="00BF6D67" w:rsidRDefault="003A19A1" w:rsidP="003A19A1">
            <w:pPr>
              <w:rPr>
                <w:lang w:val="fr-FR"/>
              </w:rPr>
            </w:pPr>
          </w:p>
        </w:tc>
        <w:tc>
          <w:tcPr>
            <w:tcW w:w="2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385A63"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3AF03DC4" w14:textId="77777777" w:rsidR="003A19A1" w:rsidRPr="00BF6D67" w:rsidRDefault="003A19A1" w:rsidP="003A19A1">
            <w:pPr>
              <w:rPr>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7E4BB7" w14:textId="77777777" w:rsidR="003A19A1" w:rsidRPr="00BF6D67" w:rsidRDefault="003A19A1" w:rsidP="003A19A1">
            <w:pPr>
              <w:rPr>
                <w:lang w:val="fr-FR"/>
              </w:rPr>
            </w:pPr>
          </w:p>
        </w:tc>
        <w:tc>
          <w:tcPr>
            <w:tcW w:w="567" w:type="dxa"/>
            <w:tcBorders>
              <w:top w:val="single" w:sz="1" w:space="0" w:color="CCCCCC"/>
              <w:left w:val="single" w:sz="1" w:space="0" w:color="CCCCCC"/>
              <w:bottom w:val="single" w:sz="1" w:space="0" w:color="CCCCCC"/>
              <w:right w:val="single" w:sz="1" w:space="0" w:color="CCCCCC"/>
            </w:tcBorders>
          </w:tcPr>
          <w:p w14:paraId="612B7835" w14:textId="77777777" w:rsidR="003A19A1" w:rsidRPr="00BF6D67" w:rsidRDefault="003A19A1" w:rsidP="003A19A1">
            <w:pPr>
              <w:rPr>
                <w:lang w:val="fr-FR"/>
              </w:rPr>
            </w:pPr>
          </w:p>
        </w:tc>
        <w:tc>
          <w:tcPr>
            <w:tcW w:w="2975" w:type="dxa"/>
            <w:tcBorders>
              <w:left w:val="single" w:sz="1" w:space="0" w:color="CCCCCC"/>
              <w:bottom w:val="single" w:sz="1" w:space="0" w:color="CCCCCC"/>
              <w:right w:val="single" w:sz="1" w:space="0" w:color="CCCCCC"/>
            </w:tcBorders>
          </w:tcPr>
          <w:p w14:paraId="5BAF6317" w14:textId="77777777" w:rsidR="003A19A1" w:rsidRPr="00BF6D67" w:rsidRDefault="003A19A1" w:rsidP="003A19A1">
            <w:pPr>
              <w:rPr>
                <w:lang w:val="fr-FR"/>
              </w:rPr>
            </w:pPr>
          </w:p>
        </w:tc>
        <w:tc>
          <w:tcPr>
            <w:tcW w:w="2974" w:type="dxa"/>
            <w:vMerge/>
          </w:tcPr>
          <w:p w14:paraId="72796163" w14:textId="77777777" w:rsidR="003A19A1" w:rsidRPr="00BF6D67" w:rsidRDefault="003A19A1" w:rsidP="003A19A1">
            <w:pPr>
              <w:rPr>
                <w:lang w:val="fr-FR"/>
              </w:rPr>
            </w:pPr>
          </w:p>
        </w:tc>
      </w:tr>
      <w:tr w:rsidR="003A19A1" w:rsidRPr="00BF6D67" w14:paraId="5D0A539E" w14:textId="77777777" w:rsidTr="00C620DD">
        <w:trPr>
          <w:trHeight w:val="69"/>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72CCEB24" w14:textId="77777777" w:rsidR="003A19A1" w:rsidRPr="00BF6D67" w:rsidRDefault="003A19A1" w:rsidP="003A19A1">
            <w:pPr>
              <w:rPr>
                <w:b/>
                <w:bCs/>
                <w:lang w:val="fr-FR"/>
              </w:rPr>
            </w:pPr>
          </w:p>
        </w:tc>
        <w:tc>
          <w:tcPr>
            <w:tcW w:w="2681"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3A65BD2A" w14:textId="77777777" w:rsidR="003A19A1" w:rsidRPr="00BF6D67" w:rsidRDefault="003A19A1" w:rsidP="003A19A1">
            <w:pPr>
              <w:rPr>
                <w:b/>
                <w:bCs/>
                <w:lang w:val="fr-FR"/>
              </w:rPr>
            </w:pPr>
          </w:p>
        </w:tc>
        <w:tc>
          <w:tcPr>
            <w:tcW w:w="2653"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6C16BC1D" w14:textId="77777777" w:rsidR="003A19A1" w:rsidRPr="00BF6D67" w:rsidRDefault="003A19A1" w:rsidP="003A19A1">
            <w:pPr>
              <w:rPr>
                <w:b/>
                <w:bCs/>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F3B85CB"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69888DBE"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36B2996D"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7CB4B78C" w14:textId="77777777" w:rsidR="003A19A1" w:rsidRPr="00BF6D67" w:rsidRDefault="003A19A1" w:rsidP="003A19A1">
            <w:pPr>
              <w:rPr>
                <w:b/>
                <w:bCs/>
                <w:lang w:val="fr-FR"/>
              </w:rPr>
            </w:pPr>
          </w:p>
        </w:tc>
        <w:tc>
          <w:tcPr>
            <w:tcW w:w="2974" w:type="dxa"/>
            <w:vMerge/>
          </w:tcPr>
          <w:p w14:paraId="3BF2649B" w14:textId="77777777" w:rsidR="003A19A1" w:rsidRPr="00BF6D67" w:rsidRDefault="003A19A1" w:rsidP="003A19A1">
            <w:pPr>
              <w:rPr>
                <w:lang w:val="fr-FR"/>
              </w:rPr>
            </w:pPr>
          </w:p>
        </w:tc>
      </w:tr>
      <w:tr w:rsidR="003A19A1" w:rsidRPr="00BF6D67" w14:paraId="3865E808"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7036AEE9" w14:textId="77777777" w:rsidR="003A19A1" w:rsidRPr="00BF6D67" w:rsidRDefault="003A19A1" w:rsidP="003A19A1">
            <w:pPr>
              <w:rPr>
                <w:b/>
                <w:bCs/>
                <w:lang w:val="fr-FR"/>
              </w:rPr>
            </w:pPr>
            <w:r w:rsidRPr="00BF6D67">
              <w:rPr>
                <w:b/>
                <w:bCs/>
                <w:lang w:val="fr-FR"/>
              </w:rPr>
              <w:t>Résultats intermédiaires</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CE10AAA" w14:textId="77777777" w:rsidR="003A19A1" w:rsidRPr="00BF6D67" w:rsidRDefault="003A19A1" w:rsidP="003A19A1">
            <w:pPr>
              <w:rPr>
                <w:lang w:val="fr-FR"/>
              </w:rPr>
            </w:pPr>
          </w:p>
        </w:tc>
        <w:tc>
          <w:tcPr>
            <w:tcW w:w="2653" w:type="dxa"/>
            <w:tcBorders>
              <w:top w:val="single" w:sz="4" w:space="0" w:color="auto"/>
              <w:left w:val="nil"/>
              <w:bottom w:val="single" w:sz="4" w:space="0" w:color="auto"/>
              <w:right w:val="single" w:sz="4" w:space="0" w:color="auto"/>
            </w:tcBorders>
            <w:tcMar>
              <w:top w:w="80" w:type="dxa"/>
              <w:left w:w="120" w:type="dxa"/>
              <w:bottom w:w="80" w:type="dxa"/>
              <w:right w:w="120" w:type="dxa"/>
            </w:tcMar>
          </w:tcPr>
          <w:p w14:paraId="60631CD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5556FC9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23F596"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4" w:space="0" w:color="auto"/>
              <w:right w:val="single" w:sz="1" w:space="0" w:color="CCCCCC"/>
            </w:tcBorders>
          </w:tcPr>
          <w:p w14:paraId="4F9123BA"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4" w:space="0" w:color="auto"/>
              <w:right w:val="single" w:sz="1" w:space="0" w:color="CCCCCC"/>
            </w:tcBorders>
          </w:tcPr>
          <w:p w14:paraId="0E14852B" w14:textId="77777777" w:rsidR="003A19A1" w:rsidRPr="00BF6D67" w:rsidRDefault="003A19A1" w:rsidP="003A19A1">
            <w:pPr>
              <w:rPr>
                <w:b/>
                <w:bCs/>
                <w:lang w:val="fr-FR"/>
              </w:rPr>
            </w:pPr>
          </w:p>
        </w:tc>
        <w:tc>
          <w:tcPr>
            <w:tcW w:w="2974" w:type="dxa"/>
            <w:vMerge/>
          </w:tcPr>
          <w:p w14:paraId="444579FE" w14:textId="77777777" w:rsidR="003A19A1" w:rsidRPr="00BF6D67" w:rsidRDefault="003A19A1" w:rsidP="003A19A1">
            <w:pPr>
              <w:rPr>
                <w:lang w:val="fr-FR"/>
              </w:rPr>
            </w:pPr>
          </w:p>
        </w:tc>
      </w:tr>
      <w:tr w:rsidR="003A19A1" w:rsidRPr="00BF6D67" w14:paraId="40808A6A" w14:textId="77777777" w:rsidTr="00C620DD">
        <w:trPr>
          <w:trHeight w:val="300"/>
        </w:trPr>
        <w:tc>
          <w:tcPr>
            <w:tcW w:w="1181" w:type="dxa"/>
            <w:vMerge/>
            <w:tcMar>
              <w:top w:w="80" w:type="dxa"/>
              <w:left w:w="120" w:type="dxa"/>
              <w:bottom w:w="80" w:type="dxa"/>
              <w:right w:w="120" w:type="dxa"/>
            </w:tcMar>
          </w:tcPr>
          <w:p w14:paraId="38833DD1" w14:textId="77777777" w:rsidR="003A19A1" w:rsidRPr="00BF6D67" w:rsidRDefault="003A19A1" w:rsidP="003A19A1">
            <w:pPr>
              <w:rPr>
                <w:lang w:val="fr-FR"/>
              </w:rPr>
            </w:pPr>
          </w:p>
        </w:tc>
        <w:tc>
          <w:tcPr>
            <w:tcW w:w="2681" w:type="dxa"/>
            <w:tcBorders>
              <w:top w:val="nil"/>
              <w:left w:val="nil"/>
              <w:bottom w:val="nil"/>
              <w:right w:val="nil"/>
            </w:tcBorders>
            <w:tcMar>
              <w:top w:w="80" w:type="dxa"/>
              <w:left w:w="120" w:type="dxa"/>
              <w:bottom w:w="80" w:type="dxa"/>
              <w:right w:w="120" w:type="dxa"/>
            </w:tcMar>
          </w:tcPr>
          <w:p w14:paraId="1DE75CA2"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4FD9874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7283D48"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C3E8B9"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2FC3B476"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01EECFA3" w14:textId="77777777" w:rsidR="003A19A1" w:rsidRPr="00BF6D67" w:rsidRDefault="003A19A1" w:rsidP="003A19A1">
            <w:pPr>
              <w:rPr>
                <w:b/>
                <w:bCs/>
                <w:lang w:val="fr-FR"/>
              </w:rPr>
            </w:pPr>
          </w:p>
        </w:tc>
        <w:tc>
          <w:tcPr>
            <w:tcW w:w="2974" w:type="dxa"/>
            <w:vMerge/>
          </w:tcPr>
          <w:p w14:paraId="41A05F9B" w14:textId="77777777" w:rsidR="003A19A1" w:rsidRPr="00BF6D67" w:rsidRDefault="003A19A1" w:rsidP="003A19A1">
            <w:pPr>
              <w:rPr>
                <w:lang w:val="fr-FR"/>
              </w:rPr>
            </w:pPr>
          </w:p>
        </w:tc>
      </w:tr>
      <w:tr w:rsidR="003A19A1" w:rsidRPr="00BF6D67" w14:paraId="3F3A7D58" w14:textId="77777777" w:rsidTr="00C620DD">
        <w:trPr>
          <w:trHeight w:val="300"/>
        </w:trPr>
        <w:tc>
          <w:tcPr>
            <w:tcW w:w="1181" w:type="dxa"/>
            <w:vMerge/>
            <w:tcMar>
              <w:top w:w="80" w:type="dxa"/>
              <w:left w:w="120" w:type="dxa"/>
              <w:bottom w:w="80" w:type="dxa"/>
              <w:right w:w="120" w:type="dxa"/>
            </w:tcMar>
          </w:tcPr>
          <w:p w14:paraId="1E4ACB78" w14:textId="77777777" w:rsidR="003A19A1" w:rsidRPr="00BF6D67" w:rsidRDefault="003A19A1" w:rsidP="003A19A1">
            <w:pPr>
              <w:rPr>
                <w:lang w:val="fr-FR"/>
              </w:rPr>
            </w:pP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66C6E98"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78DB994D"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1B95283E"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35A35F"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8C94CFA"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3D9AE804" w14:textId="77777777" w:rsidR="003A19A1" w:rsidRPr="00BF6D67" w:rsidRDefault="003A19A1" w:rsidP="003A19A1">
            <w:pPr>
              <w:rPr>
                <w:b/>
                <w:bCs/>
                <w:lang w:val="fr-FR"/>
              </w:rPr>
            </w:pPr>
          </w:p>
        </w:tc>
        <w:tc>
          <w:tcPr>
            <w:tcW w:w="2974" w:type="dxa"/>
            <w:vMerge/>
          </w:tcPr>
          <w:p w14:paraId="7AC3A915" w14:textId="77777777" w:rsidR="003A19A1" w:rsidRPr="00BF6D67" w:rsidRDefault="003A19A1" w:rsidP="003A19A1">
            <w:pPr>
              <w:rPr>
                <w:lang w:val="fr-FR"/>
              </w:rPr>
            </w:pPr>
          </w:p>
        </w:tc>
      </w:tr>
      <w:tr w:rsidR="003A19A1" w:rsidRPr="00BF6D67" w14:paraId="35DAB6E8" w14:textId="77777777" w:rsidTr="00C620DD">
        <w:trPr>
          <w:trHeight w:val="300"/>
        </w:trPr>
        <w:tc>
          <w:tcPr>
            <w:tcW w:w="1181" w:type="dxa"/>
            <w:vMerge/>
            <w:tcMar>
              <w:top w:w="80" w:type="dxa"/>
              <w:left w:w="120" w:type="dxa"/>
              <w:bottom w:w="80" w:type="dxa"/>
              <w:right w:w="120" w:type="dxa"/>
            </w:tcMar>
          </w:tcPr>
          <w:p w14:paraId="41E77668"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67B63AA9"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tcMar>
              <w:top w:w="80" w:type="dxa"/>
              <w:left w:w="120" w:type="dxa"/>
              <w:bottom w:w="80" w:type="dxa"/>
              <w:right w:w="120" w:type="dxa"/>
            </w:tcMar>
          </w:tcPr>
          <w:p w14:paraId="54F55F27"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64503B6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02B467"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03CFCE28" w14:textId="77777777" w:rsidR="003A19A1" w:rsidRPr="00BF6D67" w:rsidRDefault="003A19A1" w:rsidP="003A19A1">
            <w:pPr>
              <w:rPr>
                <w:b/>
                <w:bCs/>
                <w:lang w:val="fr-FR"/>
              </w:rPr>
            </w:pPr>
          </w:p>
        </w:tc>
        <w:tc>
          <w:tcPr>
            <w:tcW w:w="2975" w:type="dxa"/>
            <w:tcBorders>
              <w:left w:val="single" w:sz="1" w:space="0" w:color="CCCCCC"/>
              <w:bottom w:val="single" w:sz="1" w:space="0" w:color="CCCCCC"/>
              <w:right w:val="single" w:sz="1" w:space="0" w:color="CCCCCC"/>
            </w:tcBorders>
          </w:tcPr>
          <w:p w14:paraId="562475E0" w14:textId="77777777" w:rsidR="003A19A1" w:rsidRPr="00BF6D67" w:rsidRDefault="003A19A1" w:rsidP="003A19A1">
            <w:pPr>
              <w:rPr>
                <w:b/>
                <w:bCs/>
                <w:lang w:val="fr-FR"/>
              </w:rPr>
            </w:pPr>
          </w:p>
        </w:tc>
        <w:tc>
          <w:tcPr>
            <w:tcW w:w="2974" w:type="dxa"/>
            <w:vMerge/>
          </w:tcPr>
          <w:p w14:paraId="4FCAE5B2" w14:textId="77777777" w:rsidR="003A19A1" w:rsidRPr="00BF6D67" w:rsidRDefault="003A19A1" w:rsidP="003A19A1">
            <w:pPr>
              <w:rPr>
                <w:lang w:val="fr-FR"/>
              </w:rPr>
            </w:pPr>
          </w:p>
        </w:tc>
      </w:tr>
      <w:tr w:rsidR="003A19A1" w:rsidRPr="00BF6D67" w14:paraId="7AEEDA19" w14:textId="77777777" w:rsidTr="00C620DD">
        <w:trPr>
          <w:trHeight w:val="300"/>
        </w:trPr>
        <w:tc>
          <w:tcPr>
            <w:tcW w:w="1181" w:type="dxa"/>
            <w:tcBorders>
              <w:left w:val="single" w:sz="4" w:space="0" w:color="auto"/>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22A7A292" w14:textId="77777777" w:rsidR="003A19A1" w:rsidRPr="00BF6D67" w:rsidRDefault="003A19A1" w:rsidP="003A19A1">
            <w:pPr>
              <w:rPr>
                <w:b/>
                <w:bCs/>
                <w:lang w:val="fr-FR"/>
              </w:rPr>
            </w:pPr>
          </w:p>
        </w:tc>
        <w:tc>
          <w:tcPr>
            <w:tcW w:w="2681" w:type="dxa"/>
            <w:tcBorders>
              <w:top w:val="nil"/>
              <w:left w:val="single" w:sz="4" w:space="0" w:color="auto"/>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14148F09" w14:textId="77777777" w:rsidR="003A19A1" w:rsidRPr="00BF6D67" w:rsidRDefault="003A19A1" w:rsidP="003A19A1">
            <w:pPr>
              <w:rPr>
                <w:lang w:val="fr-FR"/>
              </w:rPr>
            </w:pPr>
          </w:p>
        </w:tc>
        <w:tc>
          <w:tcPr>
            <w:tcW w:w="2653" w:type="dxa"/>
            <w:tcBorders>
              <w:top w:val="nil"/>
              <w:left w:val="nil"/>
              <w:bottom w:val="single" w:sz="4" w:space="0" w:color="auto"/>
              <w:right w:val="single" w:sz="4" w:space="0" w:color="auto"/>
            </w:tcBorders>
            <w:shd w:val="clear" w:color="auto" w:fill="FDC3C0" w:themeFill="accent2" w:themeFillTint="33"/>
            <w:tcMar>
              <w:top w:w="80" w:type="dxa"/>
              <w:left w:w="120" w:type="dxa"/>
              <w:bottom w:w="80" w:type="dxa"/>
              <w:right w:w="120" w:type="dxa"/>
            </w:tcMar>
          </w:tcPr>
          <w:p w14:paraId="73C0177F"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2B524B1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Mar>
              <w:top w:w="80" w:type="dxa"/>
              <w:left w:w="120" w:type="dxa"/>
              <w:bottom w:w="80" w:type="dxa"/>
              <w:right w:w="120" w:type="dxa"/>
            </w:tcMar>
          </w:tcPr>
          <w:p w14:paraId="0F167C42"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6CA9A27A" w14:textId="77777777" w:rsidR="003A19A1" w:rsidRPr="00BF6D67" w:rsidRDefault="003A19A1" w:rsidP="003A19A1">
            <w:pPr>
              <w:rPr>
                <w:b/>
                <w:bCs/>
                <w:lang w:val="fr-FR"/>
              </w:rPr>
            </w:pPr>
          </w:p>
        </w:tc>
        <w:tc>
          <w:tcPr>
            <w:tcW w:w="2975" w:type="dxa"/>
            <w:tcBorders>
              <w:top w:val="single" w:sz="1" w:space="0" w:color="CCCCCC"/>
              <w:left w:val="single" w:sz="1" w:space="0" w:color="CCCCCC"/>
              <w:bottom w:val="single" w:sz="1" w:space="0" w:color="CCCCCC"/>
              <w:right w:val="single" w:sz="1" w:space="0" w:color="CCCCCC"/>
            </w:tcBorders>
            <w:shd w:val="clear" w:color="auto" w:fill="FDC3C0" w:themeFill="accent2" w:themeFillTint="33"/>
          </w:tcPr>
          <w:p w14:paraId="42CB0C7E" w14:textId="77777777" w:rsidR="003A19A1" w:rsidRPr="00BF6D67" w:rsidRDefault="003A19A1" w:rsidP="003A19A1">
            <w:pPr>
              <w:rPr>
                <w:b/>
                <w:bCs/>
                <w:lang w:val="fr-FR"/>
              </w:rPr>
            </w:pPr>
          </w:p>
        </w:tc>
        <w:tc>
          <w:tcPr>
            <w:tcW w:w="2974" w:type="dxa"/>
            <w:vMerge/>
          </w:tcPr>
          <w:p w14:paraId="02AB2674" w14:textId="77777777" w:rsidR="003A19A1" w:rsidRPr="00BF6D67" w:rsidRDefault="003A19A1" w:rsidP="003A19A1">
            <w:pPr>
              <w:rPr>
                <w:lang w:val="fr-FR"/>
              </w:rPr>
            </w:pPr>
          </w:p>
        </w:tc>
      </w:tr>
      <w:tr w:rsidR="003A19A1" w:rsidRPr="00BF6D67" w14:paraId="603BA1BB" w14:textId="77777777" w:rsidTr="00C620DD">
        <w:trPr>
          <w:trHeight w:val="300"/>
        </w:trPr>
        <w:tc>
          <w:tcPr>
            <w:tcW w:w="1181" w:type="dxa"/>
            <w:vMerge w:val="restart"/>
            <w:tcBorders>
              <w:left w:val="single" w:sz="4" w:space="0" w:color="auto"/>
              <w:right w:val="single" w:sz="1" w:space="0" w:color="CCCCCC"/>
            </w:tcBorders>
            <w:tcMar>
              <w:top w:w="80" w:type="dxa"/>
              <w:left w:w="120" w:type="dxa"/>
              <w:bottom w:w="80" w:type="dxa"/>
              <w:right w:w="120" w:type="dxa"/>
            </w:tcMar>
          </w:tcPr>
          <w:p w14:paraId="3831E67F" w14:textId="77777777" w:rsidR="003A19A1" w:rsidRPr="00BF6D67" w:rsidRDefault="003A19A1" w:rsidP="003A19A1">
            <w:pPr>
              <w:rPr>
                <w:b/>
                <w:bCs/>
                <w:lang w:val="fr-FR"/>
              </w:rPr>
            </w:pPr>
            <w:r w:rsidRPr="00BF6D67">
              <w:rPr>
                <w:b/>
                <w:bCs/>
                <w:lang w:val="fr-FR"/>
              </w:rPr>
              <w:t xml:space="preserve">Résultats </w:t>
            </w:r>
          </w:p>
        </w:tc>
        <w:tc>
          <w:tcPr>
            <w:tcW w:w="2681"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D6478D1" w14:textId="77777777" w:rsidR="003A19A1" w:rsidRPr="00BF6D67" w:rsidRDefault="003A19A1" w:rsidP="003A19A1">
            <w:pPr>
              <w:rPr>
                <w:lang w:val="fr-FR"/>
              </w:rPr>
            </w:pPr>
          </w:p>
        </w:tc>
        <w:tc>
          <w:tcPr>
            <w:tcW w:w="2653"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27BCC3B"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2256D94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D9B368"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2C49557" w14:textId="77777777" w:rsidR="003A19A1" w:rsidRPr="00BF6D67" w:rsidRDefault="003A19A1" w:rsidP="003A19A1">
            <w:pPr>
              <w:rPr>
                <w:b/>
                <w:bCs/>
                <w:lang w:val="fr-FR"/>
              </w:rPr>
            </w:pPr>
          </w:p>
        </w:tc>
        <w:tc>
          <w:tcPr>
            <w:tcW w:w="2975" w:type="dxa"/>
            <w:tcBorders>
              <w:top w:val="single" w:sz="1" w:space="0" w:color="CCCCCC"/>
              <w:left w:val="single" w:sz="1" w:space="0" w:color="CCCCCC"/>
              <w:right w:val="single" w:sz="1" w:space="0" w:color="CCCCCC"/>
            </w:tcBorders>
          </w:tcPr>
          <w:p w14:paraId="5AA20E7C" w14:textId="77777777" w:rsidR="003A19A1" w:rsidRPr="00BF6D67" w:rsidRDefault="003A19A1" w:rsidP="003A19A1">
            <w:pPr>
              <w:rPr>
                <w:b/>
                <w:bCs/>
                <w:lang w:val="fr-FR"/>
              </w:rPr>
            </w:pPr>
          </w:p>
        </w:tc>
        <w:tc>
          <w:tcPr>
            <w:tcW w:w="2974" w:type="dxa"/>
            <w:vMerge/>
          </w:tcPr>
          <w:p w14:paraId="161289C2" w14:textId="77777777" w:rsidR="003A19A1" w:rsidRPr="00BF6D67" w:rsidRDefault="003A19A1" w:rsidP="003A19A1">
            <w:pPr>
              <w:rPr>
                <w:lang w:val="fr-FR"/>
              </w:rPr>
            </w:pPr>
          </w:p>
        </w:tc>
      </w:tr>
      <w:tr w:rsidR="003A19A1" w:rsidRPr="00BF6D67" w14:paraId="1E30DE58" w14:textId="77777777" w:rsidTr="00C620DD">
        <w:trPr>
          <w:trHeight w:val="300"/>
        </w:trPr>
        <w:tc>
          <w:tcPr>
            <w:tcW w:w="1181" w:type="dxa"/>
            <w:vMerge/>
            <w:tcMar>
              <w:top w:w="80" w:type="dxa"/>
              <w:left w:w="120" w:type="dxa"/>
              <w:bottom w:w="80" w:type="dxa"/>
              <w:right w:w="120" w:type="dxa"/>
            </w:tcMar>
          </w:tcPr>
          <w:p w14:paraId="6AB85CFF"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3DD48937"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1DA0D002"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3D58AC13"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CE3C75"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BF20907"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4F51380B" w14:textId="77777777" w:rsidR="003A19A1" w:rsidRPr="00BF6D67" w:rsidRDefault="003A19A1" w:rsidP="003A19A1">
            <w:pPr>
              <w:rPr>
                <w:b/>
                <w:bCs/>
                <w:lang w:val="fr-FR"/>
              </w:rPr>
            </w:pPr>
          </w:p>
        </w:tc>
        <w:tc>
          <w:tcPr>
            <w:tcW w:w="2974" w:type="dxa"/>
            <w:vMerge/>
          </w:tcPr>
          <w:p w14:paraId="79DFEA6A" w14:textId="77777777" w:rsidR="003A19A1" w:rsidRPr="00BF6D67" w:rsidRDefault="003A19A1" w:rsidP="003A19A1">
            <w:pPr>
              <w:rPr>
                <w:lang w:val="fr-FR"/>
              </w:rPr>
            </w:pPr>
          </w:p>
        </w:tc>
      </w:tr>
      <w:tr w:rsidR="003A19A1" w:rsidRPr="00BF6D67" w14:paraId="6E212D21" w14:textId="77777777" w:rsidTr="00C620DD">
        <w:trPr>
          <w:trHeight w:val="300"/>
        </w:trPr>
        <w:tc>
          <w:tcPr>
            <w:tcW w:w="1181" w:type="dxa"/>
            <w:vMerge/>
            <w:tcMar>
              <w:top w:w="80" w:type="dxa"/>
              <w:left w:w="120" w:type="dxa"/>
              <w:bottom w:w="80" w:type="dxa"/>
              <w:right w:w="120" w:type="dxa"/>
            </w:tcMar>
          </w:tcPr>
          <w:p w14:paraId="53CE96C8" w14:textId="77777777" w:rsidR="003A19A1" w:rsidRPr="00BF6D67" w:rsidRDefault="003A19A1" w:rsidP="003A19A1">
            <w:pPr>
              <w:rPr>
                <w:lang w:val="fr-FR"/>
              </w:rPr>
            </w:pPr>
          </w:p>
        </w:tc>
        <w:tc>
          <w:tcPr>
            <w:tcW w:w="2681" w:type="dxa"/>
            <w:tcBorders>
              <w:top w:val="nil"/>
              <w:left w:val="single" w:sz="4" w:space="0" w:color="auto"/>
              <w:bottom w:val="single" w:sz="4" w:space="0" w:color="auto"/>
              <w:right w:val="single" w:sz="4" w:space="0" w:color="auto"/>
            </w:tcBorders>
            <w:tcMar>
              <w:top w:w="80" w:type="dxa"/>
              <w:left w:w="120" w:type="dxa"/>
              <w:bottom w:w="80" w:type="dxa"/>
              <w:right w:w="120" w:type="dxa"/>
            </w:tcMar>
          </w:tcPr>
          <w:p w14:paraId="377B5511" w14:textId="77777777" w:rsidR="003A19A1" w:rsidRPr="00BF6D67" w:rsidRDefault="003A19A1" w:rsidP="003A19A1">
            <w:pPr>
              <w:rPr>
                <w:lang w:val="fr-FR"/>
              </w:rPr>
            </w:pPr>
          </w:p>
        </w:tc>
        <w:tc>
          <w:tcPr>
            <w:tcW w:w="2653" w:type="dxa"/>
            <w:tcBorders>
              <w:top w:val="nil"/>
              <w:left w:val="single" w:sz="4" w:space="0" w:color="auto"/>
              <w:bottom w:val="single" w:sz="4" w:space="0" w:color="auto"/>
              <w:right w:val="single" w:sz="4" w:space="0" w:color="auto"/>
            </w:tcBorders>
            <w:tcMar>
              <w:top w:w="80" w:type="dxa"/>
              <w:left w:w="120" w:type="dxa"/>
              <w:bottom w:w="80" w:type="dxa"/>
              <w:right w:w="120" w:type="dxa"/>
            </w:tcMar>
            <w:vAlign w:val="center"/>
          </w:tcPr>
          <w:p w14:paraId="117B41EC"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409CBEEB"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552273"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551770E4"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7F52AFDE" w14:textId="77777777" w:rsidR="003A19A1" w:rsidRPr="00BF6D67" w:rsidRDefault="003A19A1" w:rsidP="003A19A1">
            <w:pPr>
              <w:rPr>
                <w:b/>
                <w:bCs/>
                <w:lang w:val="fr-FR"/>
              </w:rPr>
            </w:pPr>
          </w:p>
        </w:tc>
        <w:tc>
          <w:tcPr>
            <w:tcW w:w="2974" w:type="dxa"/>
            <w:vMerge/>
          </w:tcPr>
          <w:p w14:paraId="2231DE12" w14:textId="77777777" w:rsidR="003A19A1" w:rsidRPr="00BF6D67" w:rsidRDefault="003A19A1" w:rsidP="003A19A1">
            <w:pPr>
              <w:rPr>
                <w:lang w:val="fr-FR"/>
              </w:rPr>
            </w:pPr>
          </w:p>
        </w:tc>
      </w:tr>
      <w:tr w:rsidR="003A19A1" w:rsidRPr="00BF6D67" w14:paraId="680E9CC2" w14:textId="77777777" w:rsidTr="00C620DD">
        <w:trPr>
          <w:trHeight w:val="300"/>
        </w:trPr>
        <w:tc>
          <w:tcPr>
            <w:tcW w:w="1181" w:type="dxa"/>
            <w:vMerge/>
            <w:tcMar>
              <w:top w:w="80" w:type="dxa"/>
              <w:left w:w="120" w:type="dxa"/>
              <w:bottom w:w="80" w:type="dxa"/>
              <w:right w:w="120" w:type="dxa"/>
            </w:tcMar>
          </w:tcPr>
          <w:p w14:paraId="09CD4DF7" w14:textId="77777777" w:rsidR="003A19A1" w:rsidRPr="00BF6D67" w:rsidRDefault="003A19A1" w:rsidP="003A19A1">
            <w:pPr>
              <w:rPr>
                <w:lang w:val="fr-FR"/>
              </w:rPr>
            </w:pPr>
          </w:p>
        </w:tc>
        <w:tc>
          <w:tcPr>
            <w:tcW w:w="2681" w:type="dxa"/>
            <w:tcBorders>
              <w:top w:val="nil"/>
              <w:left w:val="single" w:sz="4" w:space="0" w:color="auto"/>
              <w:bottom w:val="nil"/>
              <w:right w:val="single" w:sz="4" w:space="0" w:color="auto"/>
            </w:tcBorders>
            <w:tcMar>
              <w:top w:w="80" w:type="dxa"/>
              <w:left w:w="120" w:type="dxa"/>
              <w:bottom w:w="80" w:type="dxa"/>
              <w:right w:w="120" w:type="dxa"/>
            </w:tcMar>
          </w:tcPr>
          <w:p w14:paraId="2434C3B1" w14:textId="77777777" w:rsidR="003A19A1" w:rsidRPr="00BF6D67" w:rsidRDefault="003A19A1" w:rsidP="003A19A1">
            <w:pPr>
              <w:rPr>
                <w:lang w:val="fr-FR"/>
              </w:rPr>
            </w:pPr>
          </w:p>
        </w:tc>
        <w:tc>
          <w:tcPr>
            <w:tcW w:w="2653" w:type="dxa"/>
            <w:tcBorders>
              <w:top w:val="nil"/>
              <w:left w:val="single" w:sz="4" w:space="0" w:color="auto"/>
              <w:bottom w:val="nil"/>
              <w:right w:val="single" w:sz="4" w:space="0" w:color="auto"/>
            </w:tcBorders>
            <w:tcMar>
              <w:top w:w="80" w:type="dxa"/>
              <w:left w:w="120" w:type="dxa"/>
              <w:bottom w:w="80" w:type="dxa"/>
              <w:right w:w="120" w:type="dxa"/>
            </w:tcMar>
          </w:tcPr>
          <w:p w14:paraId="1744114E" w14:textId="77777777" w:rsidR="003A19A1" w:rsidRPr="00BF6D67" w:rsidRDefault="003A19A1" w:rsidP="003A19A1">
            <w:pPr>
              <w:rPr>
                <w:lang w:val="fr-FR"/>
              </w:rPr>
            </w:pPr>
          </w:p>
        </w:tc>
        <w:tc>
          <w:tcPr>
            <w:tcW w:w="709" w:type="dxa"/>
            <w:tcBorders>
              <w:top w:val="single" w:sz="1" w:space="0" w:color="CCCCCC"/>
              <w:left w:val="single" w:sz="1" w:space="0" w:color="CCCCCC"/>
              <w:bottom w:val="single" w:sz="1" w:space="0" w:color="CCCCCC"/>
              <w:right w:val="single" w:sz="1" w:space="0" w:color="CCCCCC"/>
            </w:tcBorders>
          </w:tcPr>
          <w:p w14:paraId="29589310" w14:textId="77777777" w:rsidR="003A19A1" w:rsidRPr="00BF6D67" w:rsidRDefault="003A19A1" w:rsidP="003A19A1">
            <w:pPr>
              <w:rPr>
                <w:b/>
                <w:bCs/>
                <w:lang w:val="fr-FR"/>
              </w:rPr>
            </w:pPr>
          </w:p>
        </w:tc>
        <w:tc>
          <w:tcPr>
            <w:tcW w:w="99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0E895B" w14:textId="77777777" w:rsidR="003A19A1" w:rsidRPr="00BF6D67" w:rsidRDefault="003A19A1" w:rsidP="003A19A1">
            <w:pPr>
              <w:rPr>
                <w:b/>
                <w:bCs/>
                <w:lang w:val="fr-FR"/>
              </w:rPr>
            </w:pPr>
          </w:p>
        </w:tc>
        <w:tc>
          <w:tcPr>
            <w:tcW w:w="567" w:type="dxa"/>
            <w:tcBorders>
              <w:top w:val="single" w:sz="1" w:space="0" w:color="CCCCCC"/>
              <w:left w:val="single" w:sz="1" w:space="0" w:color="CCCCCC"/>
              <w:bottom w:val="single" w:sz="1" w:space="0" w:color="CCCCCC"/>
              <w:right w:val="single" w:sz="1" w:space="0" w:color="CCCCCC"/>
            </w:tcBorders>
          </w:tcPr>
          <w:p w14:paraId="36B838E8" w14:textId="77777777" w:rsidR="003A19A1" w:rsidRPr="00BF6D67" w:rsidRDefault="003A19A1" w:rsidP="003A19A1">
            <w:pPr>
              <w:rPr>
                <w:b/>
                <w:bCs/>
                <w:lang w:val="fr-FR"/>
              </w:rPr>
            </w:pPr>
          </w:p>
        </w:tc>
        <w:tc>
          <w:tcPr>
            <w:tcW w:w="2975" w:type="dxa"/>
            <w:tcBorders>
              <w:left w:val="single" w:sz="1" w:space="0" w:color="CCCCCC"/>
              <w:right w:val="single" w:sz="1" w:space="0" w:color="CCCCCC"/>
            </w:tcBorders>
          </w:tcPr>
          <w:p w14:paraId="546BF5BF" w14:textId="77777777" w:rsidR="003A19A1" w:rsidRPr="00BF6D67" w:rsidRDefault="003A19A1" w:rsidP="003A19A1">
            <w:pPr>
              <w:rPr>
                <w:b/>
                <w:bCs/>
                <w:lang w:val="fr-FR"/>
              </w:rPr>
            </w:pPr>
          </w:p>
        </w:tc>
        <w:tc>
          <w:tcPr>
            <w:tcW w:w="2974" w:type="dxa"/>
            <w:vMerge/>
          </w:tcPr>
          <w:p w14:paraId="4CBF7594" w14:textId="77777777" w:rsidR="003A19A1" w:rsidRPr="00BF6D67" w:rsidRDefault="003A19A1" w:rsidP="003A19A1">
            <w:pPr>
              <w:rPr>
                <w:lang w:val="fr-FR"/>
              </w:rPr>
            </w:pPr>
          </w:p>
        </w:tc>
      </w:tr>
    </w:tbl>
    <w:p w14:paraId="13A0B132" w14:textId="77777777" w:rsidR="003A19A1" w:rsidRPr="00BF6D67" w:rsidRDefault="003A19A1" w:rsidP="003A19A1">
      <w:pPr>
        <w:rPr>
          <w:lang w:val="fr-FR"/>
        </w:rPr>
      </w:pPr>
    </w:p>
    <w:p w14:paraId="16BA822A" w14:textId="77777777" w:rsidR="003A19A1" w:rsidRPr="00BF6D67" w:rsidRDefault="003A19A1" w:rsidP="003A19A1">
      <w:pPr>
        <w:rPr>
          <w:i/>
          <w:iCs/>
          <w:lang w:val="fr-FR"/>
        </w:rPr>
        <w:sectPr w:rsidR="003A19A1" w:rsidRPr="00BF6D67" w:rsidSect="003A19A1">
          <w:pgSz w:w="15840" w:h="12240" w:orient="landscape"/>
          <w:pgMar w:top="720" w:right="720" w:bottom="720" w:left="720" w:header="708" w:footer="708" w:gutter="0"/>
          <w:cols w:space="720"/>
          <w:docGrid w:linePitch="360"/>
        </w:sectPr>
      </w:pPr>
      <w:r w:rsidRPr="00BF6D67">
        <w:rPr>
          <w:i/>
          <w:iCs/>
          <w:lang w:val="fr-FR"/>
        </w:rPr>
        <w:t>. *Évaluation RAG : Rouge = préoccupations importantes ; Orange = retard à rattraper ; Vert = en bonne voie</w:t>
      </w:r>
    </w:p>
    <w:p w14:paraId="0C20452D" w14:textId="792D44EC" w:rsidR="003A19A1" w:rsidRPr="00BF6D67" w:rsidRDefault="003A19A1" w:rsidP="00301A2B">
      <w:pPr>
        <w:pStyle w:val="Heading2numbered"/>
        <w:rPr>
          <w:lang w:val="fr-FR"/>
        </w:rPr>
      </w:pPr>
      <w:r w:rsidRPr="00BF6D67">
        <w:rPr>
          <w:lang w:val="fr-FR"/>
        </w:rPr>
        <w:lastRenderedPageBreak/>
        <w:t>Progrès et impact des investissements</w:t>
      </w:r>
    </w:p>
    <w:p w14:paraId="4D0A8080" w14:textId="77777777" w:rsidR="003A19A1" w:rsidRPr="00BF6D67" w:rsidRDefault="003A19A1" w:rsidP="003A19A1">
      <w:pPr>
        <w:rPr>
          <w:i/>
          <w:iCs/>
          <w:lang w:val="fr-FR"/>
        </w:rPr>
      </w:pPr>
      <w:r w:rsidRPr="00BF6D67">
        <w:rPr>
          <w:i/>
          <w:iCs/>
          <w:lang w:val="fr-FR"/>
        </w:rPr>
        <w:t xml:space="preserve">- Pour les pays en phase « test et conception », rendez compte des investissements réalisés dans les trois domaines d’impact </w:t>
      </w:r>
      <w:r w:rsidRPr="00BF6D67">
        <w:rPr>
          <w:b/>
          <w:bCs/>
          <w:i/>
          <w:iCs/>
          <w:u w:val="single"/>
          <w:lang w:val="fr-FR"/>
        </w:rPr>
        <w:t>au cours de la période couverte par le présent rapport</w:t>
      </w:r>
      <w:r w:rsidRPr="00BF6D67">
        <w:rPr>
          <w:i/>
          <w:iCs/>
          <w:lang w:val="fr-FR"/>
        </w:rPr>
        <w:t xml:space="preserve">, en utilisant le ou les mécanismes de mise en œuvre que vous avez choisis. Veillez à démontrer en quoi ces investissements génèrent des résultats et/ou </w:t>
      </w:r>
      <w:proofErr w:type="gramStart"/>
      <w:r w:rsidRPr="00BF6D67">
        <w:rPr>
          <w:i/>
          <w:iCs/>
          <w:lang w:val="fr-FR"/>
        </w:rPr>
        <w:t>un impact tangibles</w:t>
      </w:r>
      <w:proofErr w:type="gramEnd"/>
      <w:r w:rsidRPr="00BF6D67">
        <w:rPr>
          <w:i/>
          <w:iCs/>
          <w:lang w:val="fr-FR"/>
        </w:rPr>
        <w:t xml:space="preserve">. </w:t>
      </w:r>
      <w:r w:rsidRPr="00BF6D67">
        <w:rPr>
          <w:lang w:val="fr-FR"/>
        </w:rPr>
        <w:br/>
      </w:r>
      <w:r w:rsidRPr="00BF6D67">
        <w:rPr>
          <w:i/>
          <w:iCs/>
          <w:lang w:val="fr-FR"/>
        </w:rPr>
        <w:t>- Pour les pays qui n’ont pas encore mis en œuvre d’investissements, expliquez, pour chaque question ci-dessous, comment vous comptez vous y prendre. 5 pages maximum (2 500 mots).</w:t>
      </w:r>
    </w:p>
    <w:p w14:paraId="740D046A" w14:textId="77777777" w:rsidR="00301A2B" w:rsidRPr="00BF6D67" w:rsidRDefault="00301A2B" w:rsidP="003A19A1">
      <w:pPr>
        <w:rPr>
          <w:lang w:val="fr-FR"/>
        </w:rPr>
      </w:pPr>
    </w:p>
    <w:p w14:paraId="26F08E56" w14:textId="57CD9977" w:rsidR="003A19A1" w:rsidRPr="00BF6D67" w:rsidRDefault="003A19A1" w:rsidP="00301A2B">
      <w:pPr>
        <w:pStyle w:val="Heading3numbered"/>
        <w:rPr>
          <w:lang w:val="fr-FR"/>
        </w:rPr>
      </w:pPr>
      <w:r w:rsidRPr="00BF6D67">
        <w:rPr>
          <w:lang w:val="fr-FR"/>
        </w:rPr>
        <w:t>Présentation générale des mécanismes de mise en œuvre</w:t>
      </w:r>
    </w:p>
    <w:p w14:paraId="759138EE" w14:textId="77777777" w:rsidR="003A19A1" w:rsidRPr="00BF6D67" w:rsidRDefault="003A19A1" w:rsidP="003A19A1">
      <w:pPr>
        <w:rPr>
          <w:b/>
          <w:bCs/>
          <w:lang w:val="fr-FR"/>
        </w:rPr>
      </w:pPr>
      <w:r w:rsidRPr="00BF6D67">
        <w:rPr>
          <w:b/>
          <w:bCs/>
          <w:lang w:val="fr-FR"/>
        </w:rPr>
        <w:t>a) Quel(s) mécanisme(s) de mise en œuvre utilisez-vous ?</w:t>
      </w:r>
    </w:p>
    <w:p w14:paraId="5F41EB6F" w14:textId="77777777" w:rsidR="003A19A1" w:rsidRPr="00BF6D67" w:rsidRDefault="003A19A1" w:rsidP="003A19A1">
      <w:pPr>
        <w:rPr>
          <w:i/>
          <w:iCs/>
          <w:lang w:val="fr-FR"/>
        </w:rPr>
      </w:pPr>
      <w:proofErr w:type="gramStart"/>
      <w:r w:rsidRPr="00BF6D67">
        <w:rPr>
          <w:i/>
          <w:iCs/>
          <w:lang w:val="fr-FR"/>
        </w:rPr>
        <w:t>Décrivez le</w:t>
      </w:r>
      <w:proofErr w:type="gramEnd"/>
      <w:r w:rsidRPr="00BF6D67">
        <w:rPr>
          <w:i/>
          <w:iCs/>
          <w:lang w:val="fr-FR"/>
        </w:rPr>
        <w:t xml:space="preserve"> ou les mécanismes de mise en œuvre que vous avez choisis et expliquez pourquoi cette approche est adaptée à votre contexte. Quelles améliorations ou innovations avez-vous mises en œuvre au cours de cette période de référence, le cas échéant ? </w:t>
      </w:r>
    </w:p>
    <w:p w14:paraId="7EF1ED98" w14:textId="77777777" w:rsidR="003A19A1" w:rsidRPr="00BF6D67" w:rsidRDefault="003A19A1" w:rsidP="003A19A1">
      <w:pPr>
        <w:rPr>
          <w:lang w:val="fr-FR"/>
        </w:rPr>
      </w:pPr>
    </w:p>
    <w:p w14:paraId="2234CC1E" w14:textId="77777777" w:rsidR="003A19A1" w:rsidRPr="00BF6D67" w:rsidRDefault="003A19A1" w:rsidP="003A19A1">
      <w:pPr>
        <w:rPr>
          <w:b/>
          <w:bCs/>
          <w:lang w:val="fr-FR"/>
        </w:rPr>
      </w:pPr>
      <w:r w:rsidRPr="00BF6D67">
        <w:rPr>
          <w:b/>
          <w:bCs/>
          <w:lang w:val="fr-FR"/>
        </w:rPr>
        <w:t>b) Dans quelle mesure le mécanisme de mise en œuvre fonctionne-t-il efficacement ?</w:t>
      </w:r>
    </w:p>
    <w:p w14:paraId="5E8763F4" w14:textId="77777777" w:rsidR="003A19A1" w:rsidRPr="00BF6D67" w:rsidRDefault="003A19A1" w:rsidP="003A19A1">
      <w:pPr>
        <w:rPr>
          <w:i/>
          <w:iCs/>
          <w:lang w:val="fr-FR"/>
        </w:rPr>
      </w:pPr>
      <w:r w:rsidRPr="00BF6D67">
        <w:rPr>
          <w:i/>
          <w:iCs/>
          <w:lang w:val="fr-FR"/>
        </w:rPr>
        <w:t>Évaluez l’efficacité, l’efficience et l’accessibilité du ou des mécanismes de mise en œuvre que vous avez choisis, au regard des processus et systèmes gouvernementaux existants au cours de cette période de référence. Qu’est-ce qui fonctionne bien ? Quels défis avez-vous rencontrés pour atteindre les objectifs visés par le ou les mécanismes de mise en œuvre et pour acheminer les investissements vers les communautés ciblées ? Indiquez si les hypothèses sur lesquelles repose la conception se vérifient ou non, et apportez les éléments qui le prouvent.</w:t>
      </w:r>
    </w:p>
    <w:p w14:paraId="68206F36" w14:textId="77777777" w:rsidR="00301A2B" w:rsidRPr="00BF6D67" w:rsidRDefault="00301A2B" w:rsidP="003A19A1">
      <w:pPr>
        <w:rPr>
          <w:i/>
          <w:iCs/>
          <w:lang w:val="fr-FR"/>
        </w:rPr>
      </w:pPr>
    </w:p>
    <w:p w14:paraId="0B12654E" w14:textId="69616417" w:rsidR="003A19A1" w:rsidRPr="00BF6D67" w:rsidRDefault="003A19A1" w:rsidP="00301A2B">
      <w:pPr>
        <w:pStyle w:val="Heading3numbered"/>
        <w:rPr>
          <w:lang w:val="fr-FR"/>
        </w:rPr>
      </w:pPr>
      <w:r w:rsidRPr="00BF6D67">
        <w:rPr>
          <w:lang w:val="fr-FR"/>
        </w:rPr>
        <w:t>Investissements par domaine d’impact</w:t>
      </w:r>
    </w:p>
    <w:p w14:paraId="5BC516C2" w14:textId="77777777" w:rsidR="003A19A1" w:rsidRPr="00BF6D67" w:rsidRDefault="003A19A1" w:rsidP="003A19A1">
      <w:pPr>
        <w:rPr>
          <w:lang w:val="fr-FR"/>
        </w:rPr>
      </w:pPr>
      <w:r w:rsidRPr="00BF6D67">
        <w:rPr>
          <w:i/>
          <w:iCs/>
          <w:lang w:val="fr-FR"/>
        </w:rPr>
        <w:t>Pour chacun des trois domaines d’impact ci-dessous, rendez compte des investissements réalisés et de leurs résultats. Utilisez le tableau fourni. Ne remplissez que les domaines d’impact pertinents pour le plan de travail de votre pays.</w:t>
      </w:r>
    </w:p>
    <w:p w14:paraId="3306FDDF" w14:textId="77777777" w:rsidR="003A19A1" w:rsidRPr="00BF6D67" w:rsidRDefault="003A19A1" w:rsidP="003A19A1">
      <w:pPr>
        <w:rPr>
          <w:b/>
          <w:bCs/>
          <w:lang w:val="fr-FR"/>
        </w:rPr>
        <w:sectPr w:rsidR="003A19A1" w:rsidRPr="00BF6D67" w:rsidSect="003A19A1">
          <w:pgSz w:w="12240" w:h="15840"/>
          <w:pgMar w:top="1440" w:right="1440" w:bottom="1440" w:left="1440" w:header="708" w:footer="708" w:gutter="0"/>
          <w:cols w:space="720"/>
          <w:docGrid w:linePitch="360"/>
        </w:sectPr>
      </w:pPr>
    </w:p>
    <w:p w14:paraId="2E463558" w14:textId="77777777" w:rsidR="003A19A1" w:rsidRPr="00BF6D67" w:rsidRDefault="003A19A1" w:rsidP="003A19A1">
      <w:pPr>
        <w:rPr>
          <w:b/>
          <w:bCs/>
          <w:lang w:val="fr-FR"/>
        </w:rPr>
      </w:pPr>
      <w:r w:rsidRPr="00BF6D67">
        <w:rPr>
          <w:b/>
          <w:bCs/>
          <w:lang w:val="fr-FR"/>
        </w:rPr>
        <w:lastRenderedPageBreak/>
        <w:t>Domaine d’impact n° 1 : des populations résilientes</w:t>
      </w:r>
    </w:p>
    <w:p w14:paraId="567948EF" w14:textId="77777777" w:rsidR="003A19A1" w:rsidRPr="00BF6D67" w:rsidRDefault="003A19A1" w:rsidP="003A19A1">
      <w:pPr>
        <w:rPr>
          <w:lang w:val="fr-FR"/>
        </w:rPr>
      </w:pPr>
      <w:r w:rsidRPr="00BF6D67">
        <w:rPr>
          <w:i/>
          <w:iCs/>
          <w:lang w:val="fr-FR"/>
        </w:rPr>
        <w:t>Investissements visant à renforcer la capacité des populations à s’adapter au changement climatique (par exemple, moyens de subsistance résilients face au climat, protection sociale, systèmes de santé, éducation, systèmes d’alerte précoce).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76"/>
        <w:gridCol w:w="3876"/>
        <w:gridCol w:w="2603"/>
        <w:gridCol w:w="2603"/>
      </w:tblGrid>
      <w:tr w:rsidR="003A19A1" w:rsidRPr="00BF6D67" w14:paraId="544BB1FB"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05EFDC1C" w14:textId="77777777" w:rsidR="003A19A1" w:rsidRPr="00BF6D67" w:rsidRDefault="003A19A1" w:rsidP="003A19A1">
            <w:pPr>
              <w:rPr>
                <w:lang w:val="fr-FR"/>
              </w:rPr>
            </w:pPr>
            <w:r w:rsidRPr="00BF6D67">
              <w:rPr>
                <w:b/>
                <w:bCs/>
                <w:lang w:val="fr-FR"/>
              </w:rPr>
              <w:t>Type d’investissement</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5DDBC522" w14:textId="77777777" w:rsidR="003A19A1" w:rsidRPr="00BF6D67" w:rsidRDefault="003A19A1" w:rsidP="003A19A1">
            <w:pPr>
              <w:rPr>
                <w:lang w:val="fr-FR"/>
              </w:rPr>
            </w:pPr>
            <w:r w:rsidRPr="00BF6D67">
              <w:rPr>
                <w:b/>
                <w:bCs/>
                <w:lang w:val="fr-FR"/>
              </w:rPr>
              <w:t>Bénéficiaires et modalités</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53269493" w14:textId="77777777" w:rsidR="003A19A1" w:rsidRPr="00BF6D67" w:rsidRDefault="003A19A1" w:rsidP="003A19A1">
            <w:pPr>
              <w:rPr>
                <w:lang w:val="fr-FR"/>
              </w:rPr>
            </w:pPr>
            <w:r w:rsidRPr="00BF6D67">
              <w:rPr>
                <w:b/>
                <w:bCs/>
                <w:lang w:val="fr-FR"/>
              </w:rPr>
              <w:t>Montant investi</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0A1EA279" w14:textId="77777777" w:rsidR="003A19A1" w:rsidRPr="00BF6D67" w:rsidRDefault="003A19A1" w:rsidP="003A19A1">
            <w:pPr>
              <w:rPr>
                <w:lang w:val="fr-FR"/>
              </w:rPr>
            </w:pPr>
            <w:r w:rsidRPr="00BF6D67">
              <w:rPr>
                <w:b/>
                <w:bCs/>
                <w:lang w:val="fr-FR"/>
              </w:rPr>
              <w:t>Principaux résultats</w:t>
            </w:r>
          </w:p>
        </w:tc>
      </w:tr>
      <w:tr w:rsidR="003A19A1" w:rsidRPr="00BF6D67" w14:paraId="74902F79"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F7C299" w14:textId="77777777" w:rsidR="003A19A1" w:rsidRPr="00BF6D67" w:rsidRDefault="003A19A1" w:rsidP="003A19A1">
            <w:pPr>
              <w:rPr>
                <w:lang w:val="fr-FR"/>
              </w:rPr>
            </w:pPr>
            <w:r w:rsidRPr="00BF6D67">
              <w:rPr>
                <w:lang w:val="fr-FR"/>
              </w:rPr>
              <w:t>[</w:t>
            </w:r>
            <w:proofErr w:type="gramStart"/>
            <w:r w:rsidRPr="00BF6D67">
              <w:rPr>
                <w:lang w:val="fr-FR"/>
              </w:rPr>
              <w:t>par</w:t>
            </w:r>
            <w:proofErr w:type="gramEnd"/>
            <w:r w:rsidRPr="00BF6D67">
              <w:rPr>
                <w:lang w:val="fr-FR"/>
              </w:rPr>
              <w:t xml:space="preserve"> exemple : formation et équipement en matière d’agriculture intelligente face au climat]  </w:t>
            </w:r>
            <w:r w:rsidRPr="00BF6D67">
              <w:rPr>
                <w:lang w:val="fr-FR"/>
              </w:rPr>
              <w:br/>
              <w:t>[Brève description]</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F14E50" w14:textId="77777777" w:rsidR="003A19A1" w:rsidRPr="00BF6D67" w:rsidRDefault="003A19A1" w:rsidP="003A19A1">
            <w:pPr>
              <w:rPr>
                <w:lang w:val="fr-FR"/>
              </w:rPr>
            </w:pPr>
            <w:r w:rsidRPr="00BF6D67">
              <w:rPr>
                <w:lang w:val="fr-FR"/>
              </w:rPr>
              <w:t xml:space="preserve">Bénéficiaires : </w:t>
            </w:r>
            <w:r w:rsidRPr="00BF6D67">
              <w:rPr>
                <w:lang w:val="fr-FR"/>
              </w:rPr>
              <w:br/>
              <w:t xml:space="preserve">• [Nombre et type, ventilation par sexe (par exemple : 250 agricultrices, 180 agriculteurs), ventilation par âge et par handicap le cas échéant]  </w:t>
            </w:r>
            <w:r w:rsidRPr="00BF6D67">
              <w:rPr>
                <w:lang w:val="fr-FR"/>
              </w:rPr>
              <w:br/>
              <w:t xml:space="preserve">Comment ils en ont bénéficié : </w:t>
            </w:r>
            <w:r w:rsidRPr="00BF6D67">
              <w:rPr>
                <w:lang w:val="fr-FR"/>
              </w:rPr>
              <w:br/>
              <w:t>• [Changements/améliorations spécifiques]</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5607BC" w14:textId="77777777" w:rsidR="003A19A1" w:rsidRPr="00BF6D67" w:rsidRDefault="003A19A1" w:rsidP="003A19A1">
            <w:pPr>
              <w:rPr>
                <w:lang w:val="fr-FR"/>
              </w:rPr>
            </w:pPr>
            <w:r w:rsidRPr="00BF6D67">
              <w:rPr>
                <w:lang w:val="fr-FR"/>
              </w:rPr>
              <w:t>[Montant en dollars américains ou en monnaie locale]</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73ABBC" w14:textId="77777777" w:rsidR="003A19A1" w:rsidRPr="00BF6D67" w:rsidRDefault="003A19A1" w:rsidP="003A19A1">
            <w:pPr>
              <w:rPr>
                <w:lang w:val="fr-FR"/>
              </w:rPr>
            </w:pPr>
            <w:r w:rsidRPr="00BF6D67">
              <w:rPr>
                <w:lang w:val="fr-FR"/>
              </w:rPr>
              <w:t>• [Résultat mesurable n° 1] • [Résultat mesurable n° 2] • [Impact sur la résilience]</w:t>
            </w:r>
          </w:p>
        </w:tc>
      </w:tr>
      <w:tr w:rsidR="003A19A1" w:rsidRPr="00BF6D67" w14:paraId="49FE1B7F"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7A2F8A" w14:textId="77777777" w:rsidR="003A19A1" w:rsidRPr="00BF6D67" w:rsidRDefault="003A19A1" w:rsidP="003A19A1">
            <w:pPr>
              <w:rPr>
                <w:lang w:val="fr-FR"/>
              </w:rPr>
            </w:pPr>
            <w:r w:rsidRPr="00BF6D67">
              <w:rPr>
                <w:lang w:val="fr-FR"/>
              </w:rPr>
              <w:t>[Ajouter d'autres types d'investissement si nécessaire]</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7EA145"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FD8944"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87CE31" w14:textId="77777777" w:rsidR="003A19A1" w:rsidRPr="00BF6D67" w:rsidRDefault="003A19A1" w:rsidP="003A19A1">
            <w:pPr>
              <w:rPr>
                <w:lang w:val="fr-FR"/>
              </w:rPr>
            </w:pPr>
          </w:p>
        </w:tc>
      </w:tr>
      <w:tr w:rsidR="003A19A1" w:rsidRPr="00BF6D67" w14:paraId="3278BA0A"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471ADFB" w14:textId="77777777" w:rsidR="003A19A1" w:rsidRPr="00BF6D67" w:rsidRDefault="003A19A1" w:rsidP="003A19A1">
            <w:pPr>
              <w:rPr>
                <w:lang w:val="fr-FR"/>
              </w:rPr>
            </w:pPr>
            <w:r w:rsidRPr="00BF6D67">
              <w:rPr>
                <w:b/>
                <w:bCs/>
                <w:lang w:val="fr-FR"/>
              </w:rPr>
              <w:t>TOTAL - Personnes résilientes</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082C3DAB" w14:textId="77777777" w:rsidR="003A19A1" w:rsidRPr="00BF6D67" w:rsidRDefault="003A19A1" w:rsidP="003A19A1">
            <w:pPr>
              <w:rPr>
                <w:lang w:val="fr-FR"/>
              </w:rPr>
            </w:pPr>
            <w:r w:rsidRPr="00BF6D67">
              <w:rPr>
                <w:b/>
                <w:bCs/>
                <w:lang w:val="fr-FR"/>
              </w:rPr>
              <w:t xml:space="preserve">Nombre total de bénéficiaires : </w:t>
            </w:r>
            <w:r w:rsidRPr="00BF6D67">
              <w:rPr>
                <w:lang w:val="fr-FR"/>
              </w:rPr>
              <w:t>(ventilé par sexe)</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2446878A" w14:textId="77777777" w:rsidR="003A19A1" w:rsidRPr="00BF6D67" w:rsidRDefault="003A19A1" w:rsidP="003A19A1">
            <w:pPr>
              <w:rPr>
                <w:lang w:val="fr-FR"/>
              </w:rPr>
            </w:pPr>
            <w:r w:rsidRPr="00BF6D67">
              <w:rPr>
                <w:b/>
                <w:bCs/>
                <w:lang w:val="fr-FR"/>
              </w:rPr>
              <w:t>Montant total :</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40CA785F" w14:textId="77777777" w:rsidR="003A19A1" w:rsidRPr="00BF6D67" w:rsidRDefault="003A19A1" w:rsidP="003A19A1">
            <w:pPr>
              <w:rPr>
                <w:lang w:val="fr-FR"/>
              </w:rPr>
            </w:pPr>
          </w:p>
        </w:tc>
      </w:tr>
    </w:tbl>
    <w:p w14:paraId="5C85F031" w14:textId="77777777" w:rsidR="003A19A1" w:rsidRPr="00BF6D67" w:rsidRDefault="003A19A1" w:rsidP="003A19A1">
      <w:pPr>
        <w:rPr>
          <w:lang w:val="fr-FR"/>
        </w:rPr>
      </w:pPr>
    </w:p>
    <w:p w14:paraId="195C6A7C" w14:textId="77777777" w:rsidR="003A19A1" w:rsidRPr="00BF6D67" w:rsidRDefault="003A19A1" w:rsidP="003A19A1">
      <w:pPr>
        <w:rPr>
          <w:b/>
          <w:bCs/>
          <w:lang w:val="fr-FR"/>
        </w:rPr>
      </w:pPr>
      <w:r w:rsidRPr="00BF6D67">
        <w:rPr>
          <w:b/>
          <w:bCs/>
          <w:lang w:val="fr-FR"/>
        </w:rPr>
        <w:t>Domaine d’impact 2 : Économies résilientes</w:t>
      </w:r>
    </w:p>
    <w:p w14:paraId="096DD2FE" w14:textId="77777777" w:rsidR="003A19A1" w:rsidRPr="00BF6D67" w:rsidRDefault="003A19A1" w:rsidP="003A19A1">
      <w:pPr>
        <w:rPr>
          <w:lang w:val="fr-FR"/>
        </w:rPr>
      </w:pPr>
      <w:r w:rsidRPr="00BF6D67">
        <w:rPr>
          <w:i/>
          <w:iCs/>
          <w:lang w:val="fr-FR"/>
        </w:rPr>
        <w:t>Investissements visant à renforcer les systèmes économiques afin qu’ils résistent aux chocs climatiques (par exemple, infrastructures résilientes au changement climatique, sources de revenus diversifiées, entreprises adaptées au changement climatique, systèmes de marché).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76"/>
        <w:gridCol w:w="3876"/>
        <w:gridCol w:w="2603"/>
        <w:gridCol w:w="2603"/>
      </w:tblGrid>
      <w:tr w:rsidR="003A19A1" w:rsidRPr="00BF6D67" w14:paraId="5AF2637C"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554419BD" w14:textId="77777777" w:rsidR="003A19A1" w:rsidRPr="00BF6D67" w:rsidRDefault="003A19A1" w:rsidP="003A19A1">
            <w:pPr>
              <w:rPr>
                <w:lang w:val="fr-FR"/>
              </w:rPr>
            </w:pPr>
            <w:r w:rsidRPr="00BF6D67">
              <w:rPr>
                <w:b/>
                <w:bCs/>
                <w:lang w:val="fr-FR"/>
              </w:rPr>
              <w:t>Type d’investissement</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09C3BBB" w14:textId="77777777" w:rsidR="003A19A1" w:rsidRPr="00BF6D67" w:rsidRDefault="003A19A1" w:rsidP="003A19A1">
            <w:pPr>
              <w:rPr>
                <w:lang w:val="fr-FR"/>
              </w:rPr>
            </w:pPr>
            <w:r w:rsidRPr="00BF6D67">
              <w:rPr>
                <w:b/>
                <w:bCs/>
                <w:lang w:val="fr-FR"/>
              </w:rPr>
              <w:t>Qui en a bénéficié et comment</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4AC4721" w14:textId="77777777" w:rsidR="003A19A1" w:rsidRPr="00BF6D67" w:rsidRDefault="003A19A1" w:rsidP="003A19A1">
            <w:pPr>
              <w:rPr>
                <w:lang w:val="fr-FR"/>
              </w:rPr>
            </w:pPr>
            <w:r w:rsidRPr="00BF6D67">
              <w:rPr>
                <w:b/>
                <w:bCs/>
                <w:lang w:val="fr-FR"/>
              </w:rPr>
              <w:t>Montant investi</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1031A0CC" w14:textId="77777777" w:rsidR="003A19A1" w:rsidRPr="00BF6D67" w:rsidRDefault="003A19A1" w:rsidP="003A19A1">
            <w:pPr>
              <w:rPr>
                <w:lang w:val="fr-FR"/>
              </w:rPr>
            </w:pPr>
            <w:r w:rsidRPr="00BF6D67">
              <w:rPr>
                <w:b/>
                <w:bCs/>
                <w:lang w:val="fr-FR"/>
              </w:rPr>
              <w:t>Principaux résultats</w:t>
            </w:r>
          </w:p>
        </w:tc>
      </w:tr>
      <w:tr w:rsidR="003A19A1" w:rsidRPr="00BF6D67" w14:paraId="4922D77E"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FDF80CA" w14:textId="77777777" w:rsidR="003A19A1" w:rsidRPr="00BF6D67" w:rsidRDefault="003A19A1" w:rsidP="003A19A1">
            <w:pPr>
              <w:rPr>
                <w:lang w:val="fr-FR"/>
              </w:rPr>
            </w:pPr>
            <w:r w:rsidRPr="00BF6D67">
              <w:rPr>
                <w:lang w:val="fr-FR"/>
              </w:rPr>
              <w:t>[</w:t>
            </w:r>
            <w:proofErr w:type="gramStart"/>
            <w:r w:rsidRPr="00BF6D67">
              <w:rPr>
                <w:lang w:val="fr-FR"/>
              </w:rPr>
              <w:t>par</w:t>
            </w:r>
            <w:proofErr w:type="gramEnd"/>
            <w:r w:rsidRPr="00BF6D67">
              <w:rPr>
                <w:lang w:val="fr-FR"/>
              </w:rPr>
              <w:t xml:space="preserve"> exemple : développement de chaînes de </w:t>
            </w:r>
            <w:proofErr w:type="gramStart"/>
            <w:r w:rsidRPr="00BF6D67">
              <w:rPr>
                <w:lang w:val="fr-FR"/>
              </w:rPr>
              <w:t>valeur résilientes</w:t>
            </w:r>
            <w:proofErr w:type="gramEnd"/>
            <w:r w:rsidRPr="00BF6D67">
              <w:rPr>
                <w:lang w:val="fr-FR"/>
              </w:rPr>
              <w:t xml:space="preserve"> au changement climatique] </w:t>
            </w:r>
            <w:r w:rsidRPr="00BF6D67">
              <w:rPr>
                <w:lang w:val="fr-FR"/>
              </w:rPr>
              <w:br/>
              <w:t>[Brève description]</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5C78B5" w14:textId="77777777" w:rsidR="003A19A1" w:rsidRPr="00BF6D67" w:rsidRDefault="003A19A1" w:rsidP="003A19A1">
            <w:pPr>
              <w:rPr>
                <w:lang w:val="fr-FR"/>
              </w:rPr>
            </w:pPr>
            <w:r w:rsidRPr="00BF6D67">
              <w:rPr>
                <w:lang w:val="fr-FR"/>
              </w:rPr>
              <w:t xml:space="preserve">Bénéficiaires : </w:t>
            </w:r>
            <w:r w:rsidRPr="00BF6D67">
              <w:rPr>
                <w:lang w:val="fr-FR"/>
              </w:rPr>
              <w:br/>
              <w:t>• [Nombre et type, ventilation par sexe, par exemple : 45 petites entreprises, dont 60 % dirigées par des femmes] ; ventiler davantage par âge, handicap, etc. le cas échéant</w:t>
            </w:r>
            <w:r w:rsidRPr="00BF6D67">
              <w:rPr>
                <w:lang w:val="fr-FR"/>
              </w:rPr>
              <w:br/>
              <w:t xml:space="preserve">Comment ils en ont bénéficié : </w:t>
            </w:r>
            <w:r w:rsidRPr="00BF6D67">
              <w:rPr>
                <w:lang w:val="fr-FR"/>
              </w:rPr>
              <w:br/>
              <w:t>• [Changements/améliorations spécifiques]</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8FA1DA" w14:textId="77777777" w:rsidR="003A19A1" w:rsidRPr="00BF6D67" w:rsidRDefault="003A19A1" w:rsidP="003A19A1">
            <w:pPr>
              <w:rPr>
                <w:lang w:val="fr-FR"/>
              </w:rPr>
            </w:pPr>
            <w:r w:rsidRPr="00BF6D67">
              <w:rPr>
                <w:lang w:val="fr-FR"/>
              </w:rPr>
              <w:t>[Montant en dollars américains ou en monnaie locale]</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4109D4" w14:textId="77777777" w:rsidR="003A19A1" w:rsidRPr="00BF6D67" w:rsidRDefault="003A19A1" w:rsidP="003A19A1">
            <w:pPr>
              <w:rPr>
                <w:lang w:val="fr-FR"/>
              </w:rPr>
            </w:pPr>
            <w:r w:rsidRPr="00BF6D67">
              <w:rPr>
                <w:lang w:val="fr-FR"/>
              </w:rPr>
              <w:t>• [Résultat mesurable n° 1] • [Résultat mesurable n° 2] • [Impact sur la résilience]</w:t>
            </w:r>
          </w:p>
        </w:tc>
      </w:tr>
      <w:tr w:rsidR="003A19A1" w:rsidRPr="00BF6D67" w14:paraId="01EE9B31"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B1CF91" w14:textId="77777777" w:rsidR="003A19A1" w:rsidRPr="00BF6D67" w:rsidRDefault="003A19A1" w:rsidP="003A19A1">
            <w:pPr>
              <w:rPr>
                <w:lang w:val="fr-FR"/>
              </w:rPr>
            </w:pPr>
            <w:r w:rsidRPr="00BF6D67">
              <w:rPr>
                <w:lang w:val="fr-FR"/>
              </w:rPr>
              <w:t>[Ajouter d’autres types d’investissements si nécessaire]</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74E2DD"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30156B"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B2A19C" w14:textId="77777777" w:rsidR="003A19A1" w:rsidRPr="00BF6D67" w:rsidRDefault="003A19A1" w:rsidP="003A19A1">
            <w:pPr>
              <w:rPr>
                <w:lang w:val="fr-FR"/>
              </w:rPr>
            </w:pPr>
          </w:p>
        </w:tc>
      </w:tr>
      <w:tr w:rsidR="003A19A1" w:rsidRPr="00BF6D67" w14:paraId="4B9C3F15"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9C45F26" w14:textId="77777777" w:rsidR="003A19A1" w:rsidRPr="00BF6D67" w:rsidRDefault="003A19A1" w:rsidP="003A19A1">
            <w:pPr>
              <w:rPr>
                <w:lang w:val="fr-FR"/>
              </w:rPr>
            </w:pPr>
            <w:r w:rsidRPr="00BF6D67">
              <w:rPr>
                <w:b/>
                <w:bCs/>
                <w:lang w:val="fr-FR"/>
              </w:rPr>
              <w:t>TOTAL - Économies résilientes</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D82FF10" w14:textId="77777777" w:rsidR="003A19A1" w:rsidRPr="00BF6D67" w:rsidRDefault="003A19A1" w:rsidP="003A19A1">
            <w:pPr>
              <w:rPr>
                <w:lang w:val="fr-FR"/>
              </w:rPr>
            </w:pPr>
            <w:r w:rsidRPr="00BF6D67">
              <w:rPr>
                <w:b/>
                <w:bCs/>
                <w:lang w:val="fr-FR"/>
              </w:rPr>
              <w:t xml:space="preserve">Nombre total de bénéficiaires : </w:t>
            </w:r>
            <w:r w:rsidRPr="00BF6D67">
              <w:rPr>
                <w:lang w:val="fr-FR"/>
              </w:rPr>
              <w:t>(ventilé par sexe)</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657FD384" w14:textId="77777777" w:rsidR="003A19A1" w:rsidRPr="00BF6D67" w:rsidRDefault="003A19A1" w:rsidP="003A19A1">
            <w:pPr>
              <w:rPr>
                <w:lang w:val="fr-FR"/>
              </w:rPr>
            </w:pPr>
            <w:r w:rsidRPr="00BF6D67">
              <w:rPr>
                <w:b/>
                <w:bCs/>
                <w:lang w:val="fr-FR"/>
              </w:rPr>
              <w:t>Montant total :</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3E24C76" w14:textId="77777777" w:rsidR="003A19A1" w:rsidRPr="00BF6D67" w:rsidRDefault="003A19A1" w:rsidP="003A19A1">
            <w:pPr>
              <w:rPr>
                <w:lang w:val="fr-FR"/>
              </w:rPr>
            </w:pPr>
          </w:p>
        </w:tc>
      </w:tr>
    </w:tbl>
    <w:p w14:paraId="442CD7FA" w14:textId="77777777" w:rsidR="003A19A1" w:rsidRPr="00BF6D67" w:rsidRDefault="003A19A1" w:rsidP="003A19A1">
      <w:pPr>
        <w:rPr>
          <w:lang w:val="fr-FR"/>
        </w:rPr>
      </w:pPr>
    </w:p>
    <w:p w14:paraId="07667960" w14:textId="77777777" w:rsidR="003A19A1" w:rsidRPr="00BF6D67" w:rsidRDefault="003A19A1" w:rsidP="003A19A1">
      <w:pPr>
        <w:rPr>
          <w:b/>
          <w:bCs/>
          <w:lang w:val="fr-FR"/>
        </w:rPr>
      </w:pPr>
      <w:r w:rsidRPr="00BF6D67">
        <w:rPr>
          <w:b/>
          <w:bCs/>
          <w:lang w:val="fr-FR"/>
        </w:rPr>
        <w:t>Domaine d’impact 3 : Territoires résilients</w:t>
      </w:r>
    </w:p>
    <w:p w14:paraId="014B0C67" w14:textId="77777777" w:rsidR="003A19A1" w:rsidRPr="00BF6D67" w:rsidRDefault="003A19A1" w:rsidP="003A19A1">
      <w:pPr>
        <w:rPr>
          <w:lang w:val="fr-FR"/>
        </w:rPr>
      </w:pPr>
      <w:r w:rsidRPr="00BF6D67">
        <w:rPr>
          <w:i/>
          <w:iCs/>
          <w:lang w:val="fr-FR"/>
        </w:rPr>
        <w:t>Investissements visant à restaurer et à protéger les écosystèmes afin de renforcer la résilience climatique (par exemple, gestion des bassins versants, reboisement, conservation des sols, adaptation fondée sur les écosystèmes).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76"/>
        <w:gridCol w:w="3876"/>
        <w:gridCol w:w="2603"/>
        <w:gridCol w:w="2603"/>
      </w:tblGrid>
      <w:tr w:rsidR="003A19A1" w:rsidRPr="00BF6D67" w14:paraId="1B04984B"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7278B8F" w14:textId="77777777" w:rsidR="003A19A1" w:rsidRPr="00BF6D67" w:rsidRDefault="003A19A1" w:rsidP="003A19A1">
            <w:pPr>
              <w:rPr>
                <w:lang w:val="fr-FR"/>
              </w:rPr>
            </w:pPr>
            <w:r w:rsidRPr="00BF6D67">
              <w:rPr>
                <w:b/>
                <w:bCs/>
                <w:lang w:val="fr-FR"/>
              </w:rPr>
              <w:t>Type d’investissement</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0321B303" w14:textId="77777777" w:rsidR="003A19A1" w:rsidRPr="00BF6D67" w:rsidRDefault="003A19A1" w:rsidP="003A19A1">
            <w:pPr>
              <w:rPr>
                <w:lang w:val="fr-FR"/>
              </w:rPr>
            </w:pPr>
            <w:r w:rsidRPr="00BF6D67">
              <w:rPr>
                <w:b/>
                <w:bCs/>
                <w:lang w:val="fr-FR"/>
              </w:rPr>
              <w:t>Qui en a bénéficié et comment</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3EDD32A9" w14:textId="77777777" w:rsidR="003A19A1" w:rsidRPr="00BF6D67" w:rsidRDefault="003A19A1" w:rsidP="003A19A1">
            <w:pPr>
              <w:rPr>
                <w:lang w:val="fr-FR"/>
              </w:rPr>
            </w:pPr>
            <w:r w:rsidRPr="00BF6D67">
              <w:rPr>
                <w:b/>
                <w:bCs/>
                <w:lang w:val="fr-FR"/>
              </w:rPr>
              <w:t>Montant investi</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46ED5C8E" w14:textId="77777777" w:rsidR="003A19A1" w:rsidRPr="00BF6D67" w:rsidRDefault="003A19A1" w:rsidP="003A19A1">
            <w:pPr>
              <w:rPr>
                <w:lang w:val="fr-FR"/>
              </w:rPr>
            </w:pPr>
            <w:r w:rsidRPr="00BF6D67">
              <w:rPr>
                <w:b/>
                <w:bCs/>
                <w:lang w:val="fr-FR"/>
              </w:rPr>
              <w:t>Principaux résultats</w:t>
            </w:r>
          </w:p>
        </w:tc>
      </w:tr>
      <w:tr w:rsidR="003A19A1" w:rsidRPr="00BF6D67" w14:paraId="0770D45A"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532D85" w14:textId="77777777" w:rsidR="003A19A1" w:rsidRPr="00BF6D67" w:rsidRDefault="003A19A1" w:rsidP="003A19A1">
            <w:pPr>
              <w:rPr>
                <w:lang w:val="fr-FR"/>
              </w:rPr>
            </w:pPr>
            <w:r w:rsidRPr="00BF6D67">
              <w:rPr>
                <w:lang w:val="fr-FR"/>
              </w:rPr>
              <w:t>[</w:t>
            </w:r>
            <w:proofErr w:type="gramStart"/>
            <w:r w:rsidRPr="00BF6D67">
              <w:rPr>
                <w:lang w:val="fr-FR"/>
              </w:rPr>
              <w:t>par</w:t>
            </w:r>
            <w:proofErr w:type="gramEnd"/>
            <w:r w:rsidRPr="00BF6D67">
              <w:rPr>
                <w:lang w:val="fr-FR"/>
              </w:rPr>
              <w:t xml:space="preserve"> exemple : restauration d’un bassin versant menée par la communauté] </w:t>
            </w:r>
            <w:r w:rsidRPr="00BF6D67">
              <w:rPr>
                <w:lang w:val="fr-FR"/>
              </w:rPr>
              <w:br/>
              <w:t>[Brève description]</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060A9B" w14:textId="77777777" w:rsidR="003A19A1" w:rsidRPr="00BF6D67" w:rsidRDefault="003A19A1" w:rsidP="003A19A1">
            <w:pPr>
              <w:rPr>
                <w:lang w:val="fr-FR"/>
              </w:rPr>
            </w:pPr>
            <w:r w:rsidRPr="00BF6D67">
              <w:rPr>
                <w:lang w:val="fr-FR"/>
              </w:rPr>
              <w:t xml:space="preserve">Bénéficiaires : </w:t>
            </w:r>
            <w:r w:rsidRPr="00BF6D67">
              <w:rPr>
                <w:lang w:val="fr-FR"/>
              </w:rPr>
              <w:br/>
              <w:t>• [Nombre et type, ventilation par sexe, par exemple : 12 communautés, 3 500 personnes, nombre total de femmes/hommes, nombre de jeunes femmes/hommes]</w:t>
            </w:r>
            <w:r w:rsidRPr="00BF6D67">
              <w:rPr>
                <w:lang w:val="fr-FR"/>
              </w:rPr>
              <w:br/>
              <w:t xml:space="preserve">En quoi ont-ils bénéficié : </w:t>
            </w:r>
            <w:r w:rsidRPr="00BF6D67">
              <w:rPr>
                <w:lang w:val="fr-FR"/>
              </w:rPr>
              <w:br/>
              <w:t>• [Changements/améliorations spécifiques]</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D19421" w14:textId="77777777" w:rsidR="003A19A1" w:rsidRPr="00BF6D67" w:rsidRDefault="003A19A1" w:rsidP="003A19A1">
            <w:pPr>
              <w:rPr>
                <w:lang w:val="fr-FR"/>
              </w:rPr>
            </w:pPr>
            <w:r w:rsidRPr="00BF6D67">
              <w:rPr>
                <w:lang w:val="fr-FR"/>
              </w:rPr>
              <w:t>[Montant en dollars américains ou en monnaie locale]</w:t>
            </w: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2C9C30" w14:textId="77777777" w:rsidR="003A19A1" w:rsidRPr="00BF6D67" w:rsidRDefault="003A19A1" w:rsidP="003A19A1">
            <w:pPr>
              <w:rPr>
                <w:lang w:val="fr-FR"/>
              </w:rPr>
            </w:pPr>
            <w:r w:rsidRPr="00BF6D67">
              <w:rPr>
                <w:lang w:val="fr-FR"/>
              </w:rPr>
              <w:t xml:space="preserve">• [Résultat mesurable n° 1, par exemple : nombre d’hectares restaurés] </w:t>
            </w:r>
            <w:r w:rsidRPr="00BF6D67">
              <w:rPr>
                <w:lang w:val="fr-FR"/>
              </w:rPr>
              <w:br/>
              <w:t>• [Résultat mesurable n° 2] • [Impact sur la résilience]</w:t>
            </w:r>
          </w:p>
        </w:tc>
      </w:tr>
      <w:tr w:rsidR="003A19A1" w:rsidRPr="00BF6D67" w14:paraId="5B8D2D82" w14:textId="77777777" w:rsidTr="00C620DD">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8F3E4A" w14:textId="77777777" w:rsidR="003A19A1" w:rsidRPr="00BF6D67" w:rsidRDefault="003A19A1" w:rsidP="003A19A1">
            <w:pPr>
              <w:rPr>
                <w:lang w:val="fr-FR"/>
              </w:rPr>
            </w:pPr>
            <w:r w:rsidRPr="00BF6D67">
              <w:rPr>
                <w:lang w:val="fr-FR"/>
              </w:rPr>
              <w:t>[Ajouter d'autres types d'investissements si nécessaire]</w:t>
            </w:r>
          </w:p>
        </w:tc>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555C33"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BED6A8" w14:textId="77777777" w:rsidR="003A19A1" w:rsidRPr="00BF6D67" w:rsidRDefault="003A19A1" w:rsidP="003A19A1">
            <w:pPr>
              <w:rPr>
                <w:lang w:val="fr-FR"/>
              </w:rPr>
            </w:pPr>
          </w:p>
        </w:tc>
        <w:tc>
          <w:tcPr>
            <w:tcW w:w="1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3DEBD5" w14:textId="77777777" w:rsidR="003A19A1" w:rsidRPr="00BF6D67" w:rsidRDefault="003A19A1" w:rsidP="003A19A1">
            <w:pPr>
              <w:rPr>
                <w:lang w:val="fr-FR"/>
              </w:rPr>
            </w:pPr>
          </w:p>
        </w:tc>
      </w:tr>
      <w:tr w:rsidR="003A19A1" w:rsidRPr="00BF6D67" w14:paraId="2D380553" w14:textId="77777777" w:rsidTr="0021197B">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5217B9FA" w14:textId="77777777" w:rsidR="003A19A1" w:rsidRPr="00BF6D67" w:rsidRDefault="003A19A1" w:rsidP="003A19A1">
            <w:pPr>
              <w:rPr>
                <w:lang w:val="fr-FR"/>
              </w:rPr>
            </w:pPr>
            <w:r w:rsidRPr="00BF6D67">
              <w:rPr>
                <w:b/>
                <w:bCs/>
                <w:lang w:val="fr-FR"/>
              </w:rPr>
              <w:t>TOTAL - Territoires résilients</w:t>
            </w:r>
          </w:p>
        </w:tc>
        <w:tc>
          <w:tcPr>
            <w:tcW w:w="280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3469F48" w14:textId="77777777" w:rsidR="003A19A1" w:rsidRPr="00BF6D67" w:rsidRDefault="003A19A1" w:rsidP="003A19A1">
            <w:pPr>
              <w:rPr>
                <w:lang w:val="fr-FR"/>
              </w:rPr>
            </w:pPr>
            <w:r w:rsidRPr="00BF6D67">
              <w:rPr>
                <w:b/>
                <w:bCs/>
                <w:lang w:val="fr-FR"/>
              </w:rPr>
              <w:t xml:space="preserve">Nombre total de bénéficiaires : </w:t>
            </w:r>
            <w:r w:rsidRPr="00BF6D67">
              <w:rPr>
                <w:lang w:val="fr-FR"/>
              </w:rPr>
              <w:t>(ventilé par sexe)</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775989D5" w14:textId="77777777" w:rsidR="003A19A1" w:rsidRPr="00BF6D67" w:rsidRDefault="003A19A1" w:rsidP="003A19A1">
            <w:pPr>
              <w:rPr>
                <w:lang w:val="fr-FR"/>
              </w:rPr>
            </w:pPr>
            <w:r w:rsidRPr="00BF6D67">
              <w:rPr>
                <w:b/>
                <w:bCs/>
                <w:lang w:val="fr-FR"/>
              </w:rPr>
              <w:t>Montant total :</w:t>
            </w:r>
          </w:p>
        </w:tc>
        <w:tc>
          <w:tcPr>
            <w:tcW w:w="1880" w:type="dxa"/>
            <w:tcBorders>
              <w:top w:val="single" w:sz="1" w:space="0" w:color="CCCCCC"/>
              <w:left w:val="single" w:sz="1" w:space="0" w:color="CCCCCC"/>
              <w:bottom w:val="single" w:sz="1" w:space="0" w:color="CCCCCC"/>
              <w:right w:val="single" w:sz="1" w:space="0" w:color="CCCCCC"/>
            </w:tcBorders>
            <w:shd w:val="clear" w:color="auto" w:fill="CEF2F8" w:themeFill="accent4" w:themeFillTint="33"/>
            <w:tcMar>
              <w:top w:w="80" w:type="dxa"/>
              <w:left w:w="120" w:type="dxa"/>
              <w:bottom w:w="80" w:type="dxa"/>
              <w:right w:w="120" w:type="dxa"/>
            </w:tcMar>
          </w:tcPr>
          <w:p w14:paraId="4109BA2C" w14:textId="77777777" w:rsidR="003A19A1" w:rsidRPr="00BF6D67" w:rsidRDefault="003A19A1" w:rsidP="003A19A1">
            <w:pPr>
              <w:rPr>
                <w:lang w:val="fr-FR"/>
              </w:rPr>
            </w:pPr>
          </w:p>
        </w:tc>
      </w:tr>
    </w:tbl>
    <w:p w14:paraId="593104BD" w14:textId="77777777" w:rsidR="003A19A1" w:rsidRPr="00BF6D67" w:rsidRDefault="003A19A1" w:rsidP="003A19A1">
      <w:pPr>
        <w:rPr>
          <w:lang w:val="fr-FR"/>
        </w:rPr>
      </w:pPr>
    </w:p>
    <w:p w14:paraId="488F9A5B" w14:textId="77777777" w:rsidR="003A19A1" w:rsidRPr="00BF6D67" w:rsidRDefault="003A19A1" w:rsidP="003A19A1">
      <w:pPr>
        <w:rPr>
          <w:b/>
          <w:bCs/>
          <w:lang w:val="fr-FR"/>
        </w:rPr>
        <w:sectPr w:rsidR="003A19A1" w:rsidRPr="00BF6D67" w:rsidSect="003A19A1">
          <w:pgSz w:w="15840" w:h="12240" w:orient="landscape"/>
          <w:pgMar w:top="1440" w:right="1440" w:bottom="1440" w:left="1440" w:header="708" w:footer="708" w:gutter="0"/>
          <w:cols w:space="720"/>
          <w:docGrid w:linePitch="360"/>
        </w:sectPr>
      </w:pPr>
    </w:p>
    <w:p w14:paraId="48216AC7" w14:textId="1A4255E1" w:rsidR="003A19A1" w:rsidRPr="00BF6D67" w:rsidRDefault="003A19A1" w:rsidP="005A42F6">
      <w:pPr>
        <w:pStyle w:val="Heading3numbered"/>
        <w:rPr>
          <w:lang w:val="fr-FR"/>
        </w:rPr>
      </w:pPr>
      <w:r w:rsidRPr="00BF6D67">
        <w:rPr>
          <w:lang w:val="fr-FR"/>
        </w:rPr>
        <w:lastRenderedPageBreak/>
        <w:t>Considérations transversales relatives aux investissements</w:t>
      </w:r>
    </w:p>
    <w:p w14:paraId="450A2657" w14:textId="77777777" w:rsidR="003A19A1" w:rsidRPr="00BF6D67" w:rsidRDefault="003A19A1" w:rsidP="003A19A1">
      <w:pPr>
        <w:rPr>
          <w:b/>
          <w:bCs/>
          <w:lang w:val="fr-FR"/>
        </w:rPr>
      </w:pPr>
      <w:r w:rsidRPr="00BF6D67">
        <w:rPr>
          <w:b/>
          <w:bCs/>
          <w:lang w:val="fr-FR"/>
        </w:rPr>
        <w:t>a) Comment les décisions d’investissement ont-elles été prises ?</w:t>
      </w:r>
    </w:p>
    <w:p w14:paraId="316DAD79" w14:textId="77777777" w:rsidR="003A19A1" w:rsidRPr="00BF6D67" w:rsidRDefault="003A19A1" w:rsidP="003A19A1">
      <w:pPr>
        <w:rPr>
          <w:i/>
          <w:iCs/>
          <w:lang w:val="fr-FR"/>
        </w:rPr>
      </w:pPr>
      <w:r w:rsidRPr="00BF6D67">
        <w:rPr>
          <w:i/>
          <w:iCs/>
          <w:lang w:val="fr-FR"/>
        </w:rPr>
        <w:t>Qui a participé à la prise de décision aux différents niveaux (y compris la participation communautaire) ? Comment vous êtes-vous assurés que les investissements répondaient aux vulnérabilités climatiques les plus critiques ?</w:t>
      </w:r>
    </w:p>
    <w:p w14:paraId="57A4DAF0" w14:textId="77777777" w:rsidR="003A19A1" w:rsidRPr="00BF6D67" w:rsidRDefault="003A19A1" w:rsidP="003A19A1">
      <w:pPr>
        <w:rPr>
          <w:lang w:val="fr-FR"/>
        </w:rPr>
      </w:pPr>
    </w:p>
    <w:p w14:paraId="6A701D2D" w14:textId="77777777" w:rsidR="003A19A1" w:rsidRPr="00BF6D67" w:rsidRDefault="003A19A1" w:rsidP="003A19A1">
      <w:pPr>
        <w:rPr>
          <w:b/>
          <w:bCs/>
          <w:lang w:val="fr-FR"/>
        </w:rPr>
      </w:pPr>
      <w:r w:rsidRPr="00BF6D67">
        <w:rPr>
          <w:b/>
          <w:bCs/>
          <w:lang w:val="fr-FR"/>
        </w:rPr>
        <w:t>b) À quel rythme les investissements ont-ils été mis en œuvre ?</w:t>
      </w:r>
    </w:p>
    <w:p w14:paraId="6A1C2814" w14:textId="77777777" w:rsidR="003A19A1" w:rsidRPr="00BF6D67" w:rsidRDefault="003A19A1" w:rsidP="003A19A1">
      <w:pPr>
        <w:rPr>
          <w:i/>
          <w:iCs/>
          <w:lang w:val="fr-FR"/>
        </w:rPr>
      </w:pPr>
      <w:r w:rsidRPr="00BF6D67">
        <w:rPr>
          <w:i/>
          <w:iCs/>
          <w:lang w:val="fr-FR"/>
        </w:rPr>
        <w:t>Combien de temps s'est écoulé entre l'approbation et la mise à disposition des fonds pour les communautés ? Y a-t-il eu des goulots d'étranglement ou des retards ? Comment cela se compare-t-il à la mise en œuvre traditionnelle du financement climatique ?</w:t>
      </w:r>
    </w:p>
    <w:p w14:paraId="553A7436" w14:textId="77777777" w:rsidR="003A19A1" w:rsidRPr="00BF6D67" w:rsidRDefault="003A19A1" w:rsidP="003A19A1">
      <w:pPr>
        <w:rPr>
          <w:lang w:val="fr-FR"/>
        </w:rPr>
      </w:pPr>
    </w:p>
    <w:p w14:paraId="3E891981" w14:textId="77777777" w:rsidR="003A19A1" w:rsidRPr="00BF6D67" w:rsidRDefault="003A19A1" w:rsidP="003A19A1">
      <w:pPr>
        <w:rPr>
          <w:b/>
          <w:bCs/>
          <w:lang w:val="fr-FR"/>
        </w:rPr>
      </w:pPr>
      <w:r w:rsidRPr="00BF6D67">
        <w:rPr>
          <w:b/>
          <w:bCs/>
          <w:lang w:val="fr-FR"/>
        </w:rPr>
        <w:t>c) Comment les investissements ont-ils intégré les considérations en matière d'égalité du genre et d'inclusion sociale ?</w:t>
      </w:r>
    </w:p>
    <w:p w14:paraId="2CA43432" w14:textId="77777777" w:rsidR="003A19A1" w:rsidRPr="00BF6D67" w:rsidRDefault="003A19A1" w:rsidP="003A19A1">
      <w:pPr>
        <w:rPr>
          <w:i/>
          <w:iCs/>
          <w:lang w:val="fr-FR"/>
        </w:rPr>
      </w:pPr>
      <w:r w:rsidRPr="00BF6D67">
        <w:rPr>
          <w:i/>
          <w:iCs/>
          <w:lang w:val="fr-FR"/>
        </w:rPr>
        <w:t>Comment les considérations relatives à l’égalité du genre et à l’inclusion sociale (L'égalité du genre et inclusion sociale) ont-elles été intégrées dans la conception et la mise en œuvre des investissements ? Donnez des exemples concrets illustrant comment les groupes vulnérables ou marginalisés en ont bénéficié.</w:t>
      </w:r>
    </w:p>
    <w:p w14:paraId="32731CD6" w14:textId="77777777" w:rsidR="003A19A1" w:rsidRPr="00BF6D67" w:rsidRDefault="003A19A1" w:rsidP="003A19A1">
      <w:pPr>
        <w:rPr>
          <w:lang w:val="fr-FR"/>
        </w:rPr>
      </w:pPr>
    </w:p>
    <w:p w14:paraId="0525F9D7" w14:textId="77777777" w:rsidR="003A19A1" w:rsidRPr="00BF6D67" w:rsidRDefault="003A19A1" w:rsidP="003A19A1">
      <w:pPr>
        <w:rPr>
          <w:b/>
          <w:bCs/>
          <w:lang w:val="fr-FR"/>
        </w:rPr>
      </w:pPr>
      <w:r w:rsidRPr="00BF6D67">
        <w:rPr>
          <w:b/>
          <w:bCs/>
          <w:lang w:val="fr-FR"/>
        </w:rPr>
        <w:t>d) Comment fonctionnent la transparence, la redevabilité et le mécanisme de traitement des réclamations ?</w:t>
      </w:r>
    </w:p>
    <w:p w14:paraId="1CEE5425" w14:textId="77777777" w:rsidR="003A19A1" w:rsidRPr="00BF6D67" w:rsidRDefault="003A19A1" w:rsidP="003A19A1">
      <w:pPr>
        <w:rPr>
          <w:i/>
          <w:iCs/>
          <w:lang w:val="fr-FR"/>
        </w:rPr>
      </w:pPr>
      <w:r w:rsidRPr="00BF6D67">
        <w:rPr>
          <w:i/>
          <w:iCs/>
          <w:lang w:val="fr-FR"/>
        </w:rPr>
        <w:t xml:space="preserve">Expliquez comment s’organise la redevabilité descendante envers la communauté et la redevabilité ascendante envers les niveaux supérieurs de gouvernement. Précisez qui est responsable de quoi et en quoi cette approche diffère de celle qui existait auparavant (le cas échéant). </w:t>
      </w:r>
    </w:p>
    <w:p w14:paraId="7E1EDB44" w14:textId="77777777" w:rsidR="003A19A1" w:rsidRPr="00BF6D67" w:rsidRDefault="003A19A1" w:rsidP="003A19A1">
      <w:pPr>
        <w:rPr>
          <w:lang w:val="fr-FR"/>
        </w:rPr>
      </w:pPr>
    </w:p>
    <w:p w14:paraId="00CEB904" w14:textId="77777777" w:rsidR="003A19A1" w:rsidRPr="00BF6D67" w:rsidRDefault="003A19A1" w:rsidP="003A19A1">
      <w:pPr>
        <w:rPr>
          <w:b/>
          <w:bCs/>
          <w:lang w:val="fr-FR"/>
        </w:rPr>
      </w:pPr>
      <w:r w:rsidRPr="00BF6D67">
        <w:rPr>
          <w:b/>
          <w:bCs/>
          <w:lang w:val="fr-FR"/>
        </w:rPr>
        <w:t>e) Quels éléments de preuve de l’impact sur la résilience climatique pouvez-vous présenter ?</w:t>
      </w:r>
    </w:p>
    <w:p w14:paraId="159C84EE" w14:textId="77777777" w:rsidR="003A19A1" w:rsidRPr="00BF6D67" w:rsidRDefault="003A19A1" w:rsidP="003A19A1">
      <w:pPr>
        <w:rPr>
          <w:i/>
          <w:iCs/>
          <w:lang w:val="fr-FR"/>
        </w:rPr>
      </w:pPr>
      <w:r w:rsidRPr="00BF6D67">
        <w:rPr>
          <w:i/>
          <w:iCs/>
          <w:lang w:val="fr-FR"/>
        </w:rPr>
        <w:t>Au-delà des résultats, quels changements mesurables en matière de résilience climatique avez-vous observés ? Par exemple : réduction de la vulnérabilité aux chocs climatiques, amélioration de la capacité d’adaptation, renforcement des systèmes d’alerte précoce et des mesures d’intervention, augmentation des revenus résilients au changement climatique, etc.</w:t>
      </w:r>
    </w:p>
    <w:p w14:paraId="60D1E9D7" w14:textId="77777777" w:rsidR="005A42F6" w:rsidRPr="00BF6D67" w:rsidRDefault="005A42F6" w:rsidP="003A19A1">
      <w:pPr>
        <w:rPr>
          <w:i/>
          <w:iCs/>
          <w:lang w:val="fr-FR"/>
        </w:rPr>
      </w:pPr>
    </w:p>
    <w:p w14:paraId="5506ECDE" w14:textId="4F509823" w:rsidR="00CE4388" w:rsidRDefault="003A19A1" w:rsidP="00CE4388">
      <w:pPr>
        <w:pStyle w:val="Heading2numbered"/>
        <w:rPr>
          <w:lang w:val="fr-FR"/>
        </w:rPr>
      </w:pPr>
      <w:r w:rsidRPr="00CE4388">
        <w:rPr>
          <w:lang w:val="fr-FR"/>
        </w:rPr>
        <w:t xml:space="preserve">Intégration de l'égalité du genre et de l'inclusion sociale dans LIFE-AR </w:t>
      </w:r>
    </w:p>
    <w:p w14:paraId="3A29BBB8" w14:textId="77777777" w:rsidR="00CE4388" w:rsidRPr="00CE4388" w:rsidRDefault="00CE4388" w:rsidP="00CE4388">
      <w:pPr>
        <w:rPr>
          <w:i/>
          <w:iCs/>
          <w:lang w:val="fr-FR"/>
        </w:rPr>
      </w:pPr>
      <w:r w:rsidRPr="00CE4388">
        <w:rPr>
          <w:i/>
          <w:iCs/>
          <w:lang w:val="fr-FR"/>
        </w:rPr>
        <w:t xml:space="preserve">Expliquez comment vous avez intégré les questions de genre, d’égalité entre les sexes et d’inclusion sociale (L'égalité du genre et inclusion sociale) dans LIFE-AR aux niveaux national et infranational, en lien avec les offres des PMA. Appuyez-vous sur les </w:t>
      </w:r>
      <w:hyperlink r:id="rId14">
        <w:r w:rsidRPr="00CE4388">
          <w:rPr>
            <w:i/>
            <w:iCs/>
            <w:lang w:val="fr-FR"/>
          </w:rPr>
          <w:t>lignes directrices L'égalité du genre et</w:t>
        </w:r>
      </w:hyperlink>
      <w:r w:rsidRPr="00CE4388">
        <w:rPr>
          <w:i/>
          <w:iCs/>
          <w:lang w:val="fr-FR"/>
        </w:rPr>
        <w:t xml:space="preserve"> inclusion sociale. 2 pages maximum au total (1 000 mots)</w:t>
      </w:r>
    </w:p>
    <w:p w14:paraId="238EEBEA" w14:textId="77777777" w:rsidR="00CE4388" w:rsidRPr="00CE4388" w:rsidRDefault="00CE4388" w:rsidP="00CE4388">
      <w:pPr>
        <w:rPr>
          <w:lang w:val="fr-FR"/>
        </w:rPr>
      </w:pPr>
    </w:p>
    <w:p w14:paraId="2B35DDDF" w14:textId="77777777" w:rsidR="003A19A1" w:rsidRDefault="003A19A1" w:rsidP="003A19A1">
      <w:pPr>
        <w:rPr>
          <w:i/>
          <w:iCs/>
          <w:lang w:val="fr-FR"/>
        </w:rPr>
      </w:pPr>
      <w:r w:rsidRPr="00BF6D67">
        <w:rPr>
          <w:b/>
          <w:bCs/>
          <w:lang w:val="fr-FR"/>
        </w:rPr>
        <w:t>a) Participation et prise de décision significatives</w:t>
      </w:r>
      <w:r w:rsidRPr="00BF6D67">
        <w:rPr>
          <w:b/>
          <w:bCs/>
          <w:lang w:val="fr-FR"/>
        </w:rPr>
        <w:br/>
      </w:r>
      <w:r w:rsidRPr="00BF6D67">
        <w:rPr>
          <w:i/>
          <w:iCs/>
          <w:lang w:val="fr-FR"/>
        </w:rPr>
        <w:t xml:space="preserve">Quelles approches avez-vous utilisées pour garantir une participation et une prise de décision significatives des femmes, des jeunes, des personnes en situation de handicap et d’autres groupes, dans votre contexte, qui sont les plus susceptibles d’être vulnérables au changement climatique ou exposés au risque d’exclusion de l’initiative ? Veuillez fournir des exemples concrets. </w:t>
      </w:r>
    </w:p>
    <w:p w14:paraId="0181F4DF" w14:textId="77777777" w:rsidR="00CE4388" w:rsidRPr="00BF6D67" w:rsidRDefault="00CE4388" w:rsidP="003A19A1">
      <w:pPr>
        <w:rPr>
          <w:b/>
          <w:bCs/>
          <w:lang w:val="fr-FR"/>
        </w:rPr>
      </w:pPr>
    </w:p>
    <w:p w14:paraId="4C8D7982" w14:textId="77777777" w:rsidR="003A19A1" w:rsidRDefault="003A19A1" w:rsidP="003A19A1">
      <w:pPr>
        <w:rPr>
          <w:i/>
          <w:iCs/>
          <w:lang w:val="fr-FR"/>
        </w:rPr>
      </w:pPr>
      <w:r w:rsidRPr="00BF6D67">
        <w:rPr>
          <w:b/>
          <w:bCs/>
          <w:lang w:val="fr-FR"/>
        </w:rPr>
        <w:t>b) Planification, budgétisation et mise en œuvre inclusives</w:t>
      </w:r>
      <w:r w:rsidRPr="00BF6D67">
        <w:rPr>
          <w:b/>
          <w:bCs/>
          <w:lang w:val="fr-FR"/>
        </w:rPr>
        <w:br/>
      </w:r>
      <w:r w:rsidRPr="00BF6D67">
        <w:rPr>
          <w:i/>
          <w:iCs/>
          <w:lang w:val="fr-FR"/>
        </w:rPr>
        <w:t>Dans quelle mesure votre planification, votre budgétisation et votre mise en œuvre de cette année ont-elles pris en compte les besoins et les priorités en matière d’adaptation au changement climatique et de résilience des différentes femmes, des hommes, des jeunes, des personnes âgées, des personnes en situation de handicap et d’autres groupes vulnérables et marginalisés dans votre contexte ?</w:t>
      </w:r>
    </w:p>
    <w:p w14:paraId="7D6D3F01" w14:textId="77777777" w:rsidR="00CE4388" w:rsidRPr="00BF6D67" w:rsidRDefault="00CE4388" w:rsidP="003A19A1">
      <w:pPr>
        <w:rPr>
          <w:b/>
          <w:bCs/>
          <w:lang w:val="fr-FR"/>
        </w:rPr>
      </w:pPr>
    </w:p>
    <w:p w14:paraId="6A7B48FA" w14:textId="77777777" w:rsidR="003A19A1" w:rsidRDefault="003A19A1" w:rsidP="003A19A1">
      <w:pPr>
        <w:rPr>
          <w:i/>
          <w:iCs/>
          <w:lang w:val="fr-FR"/>
        </w:rPr>
      </w:pPr>
      <w:r w:rsidRPr="00BF6D67">
        <w:rPr>
          <w:b/>
          <w:bCs/>
          <w:lang w:val="fr-FR"/>
        </w:rPr>
        <w:t>c) Accès équitable aux opportunités, aux avantages, aux connaissances, aux ressources et à la prise de décision en matière de climat</w:t>
      </w:r>
      <w:r w:rsidRPr="00BF6D67">
        <w:rPr>
          <w:b/>
          <w:bCs/>
          <w:lang w:val="fr-FR"/>
        </w:rPr>
        <w:br/>
      </w:r>
      <w:r w:rsidRPr="00BF6D67">
        <w:rPr>
          <w:i/>
          <w:iCs/>
          <w:lang w:val="fr-FR"/>
        </w:rPr>
        <w:t xml:space="preserve">Le programme LIFE-AR a-t-il amélioré l’accès équitable aux opportunités, aux avantages, aux connaissances, aux ressources et à la prise de décision en matière de climat pour les femmes, les hommes, les jeunes, les personnes âgées, les personnes en situation de handicap et d’autres </w:t>
      </w:r>
      <w:proofErr w:type="gramStart"/>
      <w:r w:rsidRPr="00BF6D67">
        <w:rPr>
          <w:i/>
          <w:iCs/>
          <w:lang w:val="fr-FR"/>
        </w:rPr>
        <w:t>groupes  vulnérables</w:t>
      </w:r>
      <w:proofErr w:type="gramEnd"/>
      <w:r w:rsidRPr="00BF6D67">
        <w:rPr>
          <w:i/>
          <w:iCs/>
          <w:lang w:val="fr-FR"/>
        </w:rPr>
        <w:t xml:space="preserve"> et marginalisés ? Comment ? Veuillez fournir des éléments probants.  </w:t>
      </w:r>
    </w:p>
    <w:p w14:paraId="06C286D2" w14:textId="77777777" w:rsidR="00CE4388" w:rsidRPr="00BF6D67" w:rsidRDefault="00CE4388" w:rsidP="003A19A1">
      <w:pPr>
        <w:rPr>
          <w:b/>
          <w:bCs/>
          <w:lang w:val="fr-FR"/>
        </w:rPr>
      </w:pPr>
    </w:p>
    <w:p w14:paraId="16AB91C3" w14:textId="77777777" w:rsidR="003A19A1" w:rsidRPr="00BF6D67" w:rsidRDefault="003A19A1" w:rsidP="003A19A1">
      <w:pPr>
        <w:rPr>
          <w:i/>
          <w:iCs/>
          <w:lang w:val="fr-FR"/>
        </w:rPr>
      </w:pPr>
      <w:r w:rsidRPr="00BF6D67">
        <w:rPr>
          <w:b/>
          <w:bCs/>
          <w:lang w:val="fr-FR"/>
        </w:rPr>
        <w:t>d) Interventions et mesures de sauvegarde axées sur l’égalité du genre et l’inclusion sociale</w:t>
      </w:r>
      <w:r w:rsidRPr="00BF6D67">
        <w:rPr>
          <w:b/>
          <w:bCs/>
          <w:lang w:val="fr-FR"/>
        </w:rPr>
        <w:br/>
      </w:r>
      <w:r w:rsidRPr="00BF6D67">
        <w:rPr>
          <w:i/>
          <w:iCs/>
          <w:lang w:val="fr-FR"/>
        </w:rPr>
        <w:t>Décrivez les interventions spécifiques axées sur l’égalité du genre et l’inclusion sociale qui ont été mises en œuvre ; les approches utilisées pour prévenir les préjudices involontaires et réduire les inégalités et/ou les stratégies utilisées pour soutenir un changement efficace et transformateur.</w:t>
      </w:r>
      <w:r w:rsidRPr="00BF6D67">
        <w:rPr>
          <w:b/>
          <w:bCs/>
          <w:lang w:val="fr-FR"/>
        </w:rPr>
        <w:br/>
      </w:r>
    </w:p>
    <w:p w14:paraId="4F03B1BE" w14:textId="77777777" w:rsidR="003A19A1" w:rsidRPr="00BF6D67" w:rsidRDefault="003A19A1" w:rsidP="003A19A1">
      <w:pPr>
        <w:rPr>
          <w:b/>
          <w:bCs/>
          <w:lang w:val="fr-FR"/>
        </w:rPr>
      </w:pPr>
      <w:r w:rsidRPr="00BF6D67">
        <w:rPr>
          <w:b/>
          <w:bCs/>
          <w:lang w:val="fr-FR"/>
        </w:rPr>
        <w:t xml:space="preserve">e) Coordination et cohérence de l’ensemble de la société en matière de genre et de climat </w:t>
      </w:r>
    </w:p>
    <w:p w14:paraId="5D093F57" w14:textId="006DC19E" w:rsidR="005A42F6" w:rsidRDefault="003A19A1" w:rsidP="003A19A1">
      <w:pPr>
        <w:rPr>
          <w:i/>
          <w:iCs/>
          <w:lang w:val="fr-FR"/>
        </w:rPr>
      </w:pPr>
      <w:r w:rsidRPr="00BF6D67">
        <w:rPr>
          <w:i/>
          <w:iCs/>
          <w:lang w:val="fr-FR"/>
        </w:rPr>
        <w:lastRenderedPageBreak/>
        <w:t>Au niveau institutionnel, quelles évolutions ont eu lieu pour renforcer la coordination et la cohérence des interventions en matière de genre et de climat aux niveaux national et infranational, y compris le renforcement des capacités en matière d'égalité du genre et d'inclusion sociale ?</w:t>
      </w:r>
    </w:p>
    <w:p w14:paraId="3882E0BE" w14:textId="77777777" w:rsidR="00CE4388" w:rsidRPr="00BF6D67" w:rsidRDefault="00CE4388" w:rsidP="003A19A1">
      <w:pPr>
        <w:rPr>
          <w:i/>
          <w:iCs/>
          <w:lang w:val="fr-FR"/>
        </w:rPr>
      </w:pPr>
    </w:p>
    <w:p w14:paraId="6DF292D3" w14:textId="0131DF30" w:rsidR="003A19A1" w:rsidRPr="00BF6D67" w:rsidRDefault="003A19A1" w:rsidP="005A42F6">
      <w:pPr>
        <w:pStyle w:val="Heading2numbered"/>
        <w:rPr>
          <w:lang w:val="fr-FR"/>
        </w:rPr>
      </w:pPr>
      <w:r w:rsidRPr="00BF6D67">
        <w:rPr>
          <w:lang w:val="fr-FR"/>
        </w:rPr>
        <w:t>Apprentissage et gestion adaptative</w:t>
      </w:r>
    </w:p>
    <w:p w14:paraId="0DF7A44A" w14:textId="77777777" w:rsidR="003A19A1" w:rsidRDefault="003A19A1" w:rsidP="003A19A1">
      <w:pPr>
        <w:rPr>
          <w:i/>
          <w:iCs/>
          <w:lang w:val="fr-FR"/>
        </w:rPr>
      </w:pPr>
      <w:r w:rsidRPr="00BF6D67">
        <w:rPr>
          <w:i/>
          <w:iCs/>
          <w:lang w:val="fr-FR"/>
        </w:rPr>
        <w:t>Réfléchissez à ce qui a fonctionné cette année, à ce qui n’a pas fonctionné et à la manière dont vous allez vous adapter. 2 pages maximum (1 000 mots)</w:t>
      </w:r>
    </w:p>
    <w:p w14:paraId="367ACCB8" w14:textId="77777777" w:rsidR="00CE4388" w:rsidRPr="00BF6D67" w:rsidRDefault="00CE4388" w:rsidP="003A19A1">
      <w:pPr>
        <w:rPr>
          <w:lang w:val="fr-FR"/>
        </w:rPr>
      </w:pPr>
    </w:p>
    <w:p w14:paraId="7066531E" w14:textId="77777777" w:rsidR="003A19A1" w:rsidRPr="00BF6D67" w:rsidRDefault="003A19A1" w:rsidP="003A19A1">
      <w:pPr>
        <w:rPr>
          <w:b/>
          <w:bCs/>
          <w:lang w:val="fr-FR"/>
        </w:rPr>
      </w:pPr>
      <w:r w:rsidRPr="00BF6D67">
        <w:rPr>
          <w:b/>
          <w:bCs/>
          <w:lang w:val="fr-FR"/>
        </w:rPr>
        <w:t>a) Qu’est-ce qui a bien fonctionné ?</w:t>
      </w:r>
    </w:p>
    <w:p w14:paraId="208F947F" w14:textId="77777777" w:rsidR="003A19A1" w:rsidRPr="00BF6D67" w:rsidRDefault="003A19A1" w:rsidP="003A19A1">
      <w:pPr>
        <w:rPr>
          <w:lang w:val="fr-FR"/>
        </w:rPr>
      </w:pPr>
      <w:r w:rsidRPr="00BF6D67">
        <w:rPr>
          <w:lang w:val="fr-FR"/>
        </w:rPr>
        <w:t>Décrivez les réussites, expliquez pourquoi elles ont fonctionné et comment vous comptez vous en inspirer.</w:t>
      </w:r>
    </w:p>
    <w:p w14:paraId="3F408382" w14:textId="77777777" w:rsidR="003A19A1" w:rsidRPr="00BF6D67" w:rsidRDefault="003A19A1" w:rsidP="003A19A1">
      <w:pPr>
        <w:rPr>
          <w:lang w:val="fr-FR"/>
        </w:rPr>
      </w:pPr>
    </w:p>
    <w:p w14:paraId="2901F4FC" w14:textId="77777777" w:rsidR="003A19A1" w:rsidRPr="00BF6D67" w:rsidRDefault="003A19A1" w:rsidP="003A19A1">
      <w:pPr>
        <w:rPr>
          <w:b/>
          <w:bCs/>
          <w:lang w:val="fr-FR"/>
        </w:rPr>
      </w:pPr>
      <w:r w:rsidRPr="00BF6D67">
        <w:rPr>
          <w:b/>
          <w:bCs/>
          <w:lang w:val="fr-FR"/>
        </w:rPr>
        <w:t>b) Qu’est-ce qui n’a pas fonctionné ?</w:t>
      </w:r>
    </w:p>
    <w:p w14:paraId="4B202A75" w14:textId="77777777" w:rsidR="003A19A1" w:rsidRPr="00BF6D67" w:rsidRDefault="003A19A1" w:rsidP="003A19A1">
      <w:pPr>
        <w:rPr>
          <w:lang w:val="fr-FR"/>
        </w:rPr>
      </w:pPr>
      <w:r w:rsidRPr="00BF6D67">
        <w:rPr>
          <w:lang w:val="fr-FR"/>
        </w:rPr>
        <w:t>Identifiez les défis, analysez leurs causes profondes et expliquez ce que vous ferez différemment (gestion adaptative).</w:t>
      </w:r>
    </w:p>
    <w:p w14:paraId="2C09AC36" w14:textId="77777777" w:rsidR="003A19A1" w:rsidRPr="00BF6D67" w:rsidRDefault="003A19A1" w:rsidP="003A19A1">
      <w:pPr>
        <w:rPr>
          <w:lang w:val="fr-FR"/>
        </w:rPr>
      </w:pPr>
    </w:p>
    <w:p w14:paraId="0A206811" w14:textId="77777777" w:rsidR="003A19A1" w:rsidRPr="00BF6D67" w:rsidRDefault="003A19A1" w:rsidP="003A19A1">
      <w:pPr>
        <w:rPr>
          <w:b/>
          <w:bCs/>
          <w:lang w:val="fr-FR"/>
        </w:rPr>
      </w:pPr>
      <w:r w:rsidRPr="00BF6D67">
        <w:rPr>
          <w:b/>
          <w:bCs/>
          <w:lang w:val="fr-FR"/>
        </w:rPr>
        <w:t>c) Activités d’apprentissage</w:t>
      </w:r>
    </w:p>
    <w:p w14:paraId="1844FC7D" w14:textId="77777777" w:rsidR="003A19A1" w:rsidRPr="00BF6D67" w:rsidRDefault="003A19A1" w:rsidP="003A19A1">
      <w:pPr>
        <w:rPr>
          <w:lang w:val="fr-FR"/>
        </w:rPr>
      </w:pPr>
      <w:r w:rsidRPr="00BF6D67">
        <w:rPr>
          <w:lang w:val="fr-FR"/>
        </w:rPr>
        <w:t xml:space="preserve">Décrivez les événements d’apprentissage, les progrès réalisés par les </w:t>
      </w:r>
      <w:proofErr w:type="spellStart"/>
      <w:r w:rsidRPr="00BF6D67">
        <w:rPr>
          <w:lang w:val="fr-FR"/>
        </w:rPr>
        <w:t>CdP</w:t>
      </w:r>
      <w:proofErr w:type="spellEnd"/>
      <w:r w:rsidRPr="00BF6D67">
        <w:rPr>
          <w:lang w:val="fr-FR"/>
        </w:rPr>
        <w:t xml:space="preserve"> et les mesures de renforcement des capacités mises en œuvre. Incluez les données relatives à la participation (ventilées par sexe lorsque cela est possible).</w:t>
      </w:r>
    </w:p>
    <w:p w14:paraId="2997169C" w14:textId="77777777" w:rsidR="003A19A1" w:rsidRPr="00BF6D67" w:rsidRDefault="003A19A1" w:rsidP="003A19A1">
      <w:pPr>
        <w:rPr>
          <w:lang w:val="fr-FR"/>
        </w:rPr>
      </w:pPr>
    </w:p>
    <w:p w14:paraId="244B384A" w14:textId="77777777" w:rsidR="003A19A1" w:rsidRPr="00BF6D67" w:rsidRDefault="003A19A1" w:rsidP="003A19A1">
      <w:pPr>
        <w:rPr>
          <w:b/>
          <w:bCs/>
          <w:lang w:val="fr-FR"/>
        </w:rPr>
      </w:pPr>
      <w:r w:rsidRPr="00BF6D67">
        <w:rPr>
          <w:b/>
          <w:bCs/>
          <w:lang w:val="fr-FR"/>
        </w:rPr>
        <w:t>d) Apprentissage prévu pour l’année prochaine</w:t>
      </w:r>
    </w:p>
    <w:p w14:paraId="74BB2BA6" w14:textId="77777777" w:rsidR="003A19A1" w:rsidRPr="00BF6D67" w:rsidRDefault="003A19A1" w:rsidP="003A19A1">
      <w:pPr>
        <w:rPr>
          <w:lang w:val="fr-FR"/>
        </w:rPr>
      </w:pPr>
      <w:r w:rsidRPr="00BF6D67">
        <w:rPr>
          <w:lang w:val="fr-FR"/>
        </w:rPr>
        <w:t>Quelles opportunités d’apprentissage et de formation prévoyez-vous ?</w:t>
      </w:r>
      <w:r w:rsidRPr="00BF6D67">
        <w:rPr>
          <w:lang w:val="fr-FR"/>
        </w:rPr>
        <w:br/>
      </w:r>
    </w:p>
    <w:p w14:paraId="08B0A650" w14:textId="41890E7B" w:rsidR="005A42F6" w:rsidRPr="00CE4388" w:rsidRDefault="003A19A1" w:rsidP="003A19A1">
      <w:pPr>
        <w:pStyle w:val="Heading2numbered"/>
        <w:rPr>
          <w:lang w:val="fr-FR"/>
        </w:rPr>
      </w:pPr>
      <w:r w:rsidRPr="00BF6D67">
        <w:rPr>
          <w:lang w:val="fr-FR"/>
        </w:rPr>
        <w:t>Mise en œuvre de la réforme des pratiques courantes</w:t>
      </w:r>
    </w:p>
    <w:p w14:paraId="7DDFBD8C" w14:textId="77777777" w:rsidR="003A19A1" w:rsidRDefault="003A19A1" w:rsidP="003A19A1">
      <w:pPr>
        <w:rPr>
          <w:i/>
          <w:iCs/>
          <w:lang w:val="fr-FR"/>
        </w:rPr>
      </w:pPr>
      <w:r w:rsidRPr="00BF6D67">
        <w:rPr>
          <w:i/>
          <w:iCs/>
          <w:lang w:val="fr-FR"/>
        </w:rPr>
        <w:t>LIFE-AR vise à mettre en œuvre des actions en faveur du climat de manière innovante ; décrivez comment vous avez appliqué les principes de « Réforme des pratiques courantes » cette année. 2 pages maximum (1 000 mots).</w:t>
      </w:r>
    </w:p>
    <w:p w14:paraId="2EAA5D2A" w14:textId="77777777" w:rsidR="00CE4388" w:rsidRPr="00BF6D67" w:rsidRDefault="00CE4388" w:rsidP="003A19A1">
      <w:pPr>
        <w:rPr>
          <w:lang w:val="fr-FR"/>
        </w:rPr>
      </w:pPr>
    </w:p>
    <w:p w14:paraId="0B77A08B" w14:textId="77777777" w:rsidR="003A19A1" w:rsidRPr="00BF6D67" w:rsidRDefault="003A19A1" w:rsidP="003A19A1">
      <w:pPr>
        <w:rPr>
          <w:b/>
          <w:bCs/>
          <w:lang w:val="fr-FR"/>
        </w:rPr>
      </w:pPr>
      <w:r w:rsidRPr="00BF6D67">
        <w:rPr>
          <w:b/>
          <w:bCs/>
          <w:lang w:val="fr-FR"/>
        </w:rPr>
        <w:t>a) Quels principes de réforme des pratiques courantes avez-vous appliqués ?</w:t>
      </w:r>
    </w:p>
    <w:p w14:paraId="0756B191" w14:textId="77777777" w:rsidR="003A19A1" w:rsidRPr="00BF6D67" w:rsidRDefault="003A19A1" w:rsidP="003A19A1">
      <w:pPr>
        <w:rPr>
          <w:lang w:val="fr-FR"/>
        </w:rPr>
      </w:pPr>
      <w:r w:rsidRPr="00BF6D67">
        <w:rPr>
          <w:lang w:val="fr-FR"/>
        </w:rPr>
        <w:t>Énumérez les principes spécifiques (par exemple : initiative locale, vision à long terme, flexibilité, simplification des processus, inclusivité, égalité des plateformes, 70 % alloués au niveau local, renforcement des capacités nationales, etc.) et donnez des exemples concrets de leur mise en œuvre.</w:t>
      </w:r>
    </w:p>
    <w:p w14:paraId="23E6BC94" w14:textId="77777777" w:rsidR="003A19A1" w:rsidRPr="00BF6D67" w:rsidRDefault="003A19A1" w:rsidP="003A19A1">
      <w:pPr>
        <w:rPr>
          <w:lang w:val="fr-FR"/>
        </w:rPr>
      </w:pPr>
    </w:p>
    <w:p w14:paraId="65DD3661" w14:textId="77777777" w:rsidR="003A19A1" w:rsidRPr="00BF6D67" w:rsidRDefault="003A19A1" w:rsidP="003A19A1">
      <w:pPr>
        <w:rPr>
          <w:b/>
          <w:bCs/>
          <w:lang w:val="fr-FR"/>
        </w:rPr>
      </w:pPr>
      <w:r w:rsidRPr="00BF6D67">
        <w:rPr>
          <w:b/>
          <w:bCs/>
          <w:lang w:val="fr-FR"/>
        </w:rPr>
        <w:t>b) Quels changements a-t-il entraînés en raison de la Réforme des pratiques courantes ?</w:t>
      </w:r>
    </w:p>
    <w:p w14:paraId="727C256A" w14:textId="77777777" w:rsidR="003A19A1" w:rsidRPr="00BF6D67" w:rsidRDefault="003A19A1" w:rsidP="003A19A1">
      <w:pPr>
        <w:rPr>
          <w:lang w:val="fr-FR"/>
        </w:rPr>
      </w:pPr>
      <w:r w:rsidRPr="00BF6D67">
        <w:rPr>
          <w:lang w:val="fr-FR"/>
        </w:rPr>
        <w:t>Décrivez en quoi ces approches ont fait la différence par rapport aux modes traditionnels de mise en œuvre du financement climatique.</w:t>
      </w:r>
    </w:p>
    <w:p w14:paraId="1FB44F37" w14:textId="77777777" w:rsidR="003A19A1" w:rsidRPr="00BF6D67" w:rsidRDefault="003A19A1" w:rsidP="003A19A1">
      <w:pPr>
        <w:rPr>
          <w:lang w:val="fr-FR"/>
        </w:rPr>
      </w:pPr>
    </w:p>
    <w:p w14:paraId="634FC69F" w14:textId="77777777" w:rsidR="003A19A1" w:rsidRPr="00BF6D67" w:rsidRDefault="003A19A1" w:rsidP="003A19A1">
      <w:pPr>
        <w:rPr>
          <w:b/>
          <w:bCs/>
          <w:lang w:val="fr-FR"/>
        </w:rPr>
      </w:pPr>
      <w:r w:rsidRPr="00BF6D67">
        <w:rPr>
          <w:b/>
          <w:bCs/>
          <w:lang w:val="fr-FR"/>
        </w:rPr>
        <w:t>c) Difficultés rencontrées lors de la mise en œuvre de la Réforme des pratiques courantes</w:t>
      </w:r>
    </w:p>
    <w:p w14:paraId="0683B335" w14:textId="77777777" w:rsidR="003A19A1" w:rsidRPr="00BF6D67" w:rsidRDefault="003A19A1" w:rsidP="003A19A1">
      <w:pPr>
        <w:rPr>
          <w:lang w:val="fr-FR"/>
        </w:rPr>
      </w:pPr>
      <w:r w:rsidRPr="00BF6D67">
        <w:rPr>
          <w:lang w:val="fr-FR"/>
        </w:rPr>
        <w:t>Quels obstacles avez-vous rencontrés et comment les avez-vous surmontés ?</w:t>
      </w:r>
    </w:p>
    <w:p w14:paraId="10A284F5" w14:textId="77777777" w:rsidR="005A42F6" w:rsidRPr="00BF6D67" w:rsidRDefault="005A42F6" w:rsidP="003A19A1">
      <w:pPr>
        <w:rPr>
          <w:lang w:val="fr-FR"/>
        </w:rPr>
      </w:pPr>
    </w:p>
    <w:p w14:paraId="057EABE2" w14:textId="0AB63966" w:rsidR="003A19A1" w:rsidRPr="00BF6D67" w:rsidRDefault="003A19A1" w:rsidP="005A42F6">
      <w:pPr>
        <w:pStyle w:val="Heading2numbered"/>
        <w:rPr>
          <w:lang w:val="fr-FR"/>
        </w:rPr>
      </w:pPr>
      <w:r w:rsidRPr="00BF6D67">
        <w:rPr>
          <w:lang w:val="fr-FR"/>
        </w:rPr>
        <w:t>Communication et visibilité</w:t>
      </w:r>
    </w:p>
    <w:p w14:paraId="6794B658" w14:textId="77777777" w:rsidR="003A19A1" w:rsidRDefault="003A19A1" w:rsidP="003A19A1">
      <w:pPr>
        <w:rPr>
          <w:i/>
          <w:iCs/>
          <w:lang w:val="fr-FR"/>
        </w:rPr>
      </w:pPr>
      <w:r w:rsidRPr="00BF6D67">
        <w:rPr>
          <w:i/>
          <w:iCs/>
          <w:lang w:val="fr-FR"/>
        </w:rPr>
        <w:t>Résumez les activités de communication et leur impact. 2 pages maximum (1 000 mots)</w:t>
      </w:r>
    </w:p>
    <w:p w14:paraId="7FF19DC8" w14:textId="77777777" w:rsidR="00CE4388" w:rsidRPr="00BF6D67" w:rsidRDefault="00CE4388" w:rsidP="003A19A1">
      <w:pPr>
        <w:rPr>
          <w:lang w:val="fr-FR"/>
        </w:rPr>
      </w:pPr>
    </w:p>
    <w:p w14:paraId="4F24457B" w14:textId="77777777" w:rsidR="003A19A1" w:rsidRPr="00BF6D67" w:rsidRDefault="003A19A1" w:rsidP="003A19A1">
      <w:pPr>
        <w:rPr>
          <w:b/>
          <w:bCs/>
          <w:lang w:val="fr-FR"/>
        </w:rPr>
      </w:pPr>
      <w:r w:rsidRPr="00BF6D67">
        <w:rPr>
          <w:b/>
          <w:bCs/>
          <w:lang w:val="fr-FR"/>
        </w:rPr>
        <w:t>a) Principales activités de communication</w:t>
      </w:r>
    </w:p>
    <w:p w14:paraId="3D8A4EA9" w14:textId="77777777" w:rsidR="003A19A1" w:rsidRDefault="003A19A1" w:rsidP="003A19A1">
      <w:pPr>
        <w:rPr>
          <w:lang w:val="fr-FR"/>
        </w:rPr>
      </w:pPr>
      <w:r w:rsidRPr="00BF6D67">
        <w:rPr>
          <w:lang w:val="fr-FR"/>
        </w:rPr>
        <w:t>Énumérez les principaux supports et actions de communication (publications, événements, médias, réseaux sociaux, etc.). Soyez concis et utilisez les annexes pour fournir des détails supplémentaires.</w:t>
      </w:r>
    </w:p>
    <w:p w14:paraId="54597988" w14:textId="77777777" w:rsidR="00CE4388" w:rsidRPr="00BF6D67" w:rsidRDefault="00CE4388" w:rsidP="003A19A1">
      <w:pPr>
        <w:rPr>
          <w:lang w:val="fr-FR"/>
        </w:rPr>
      </w:pPr>
    </w:p>
    <w:p w14:paraId="7DF86E1A" w14:textId="77777777" w:rsidR="003A19A1" w:rsidRPr="00BF6D67" w:rsidRDefault="003A19A1" w:rsidP="003A19A1">
      <w:pPr>
        <w:rPr>
          <w:b/>
          <w:bCs/>
          <w:lang w:val="fr-FR"/>
        </w:rPr>
      </w:pPr>
      <w:r w:rsidRPr="00BF6D67">
        <w:rPr>
          <w:b/>
          <w:bCs/>
          <w:lang w:val="fr-FR"/>
        </w:rPr>
        <w:t>b) Impact des actions de communication</w:t>
      </w:r>
    </w:p>
    <w:p w14:paraId="3EA4CAF0" w14:textId="77777777" w:rsidR="003A19A1" w:rsidRDefault="003A19A1" w:rsidP="003A19A1">
      <w:pPr>
        <w:rPr>
          <w:lang w:val="fr-FR"/>
        </w:rPr>
      </w:pPr>
      <w:r w:rsidRPr="00BF6D67">
        <w:rPr>
          <w:lang w:val="fr-FR"/>
        </w:rPr>
        <w:t>Dans quelle mesure la communication a-t-elle renforcé la visibilité de LIFE-AR, l’engagement des parties prenantes et le soutien aux activités ?</w:t>
      </w:r>
    </w:p>
    <w:p w14:paraId="754EA93F" w14:textId="77777777" w:rsidR="00CE4388" w:rsidRPr="00BF6D67" w:rsidRDefault="00CE4388" w:rsidP="003A19A1">
      <w:pPr>
        <w:rPr>
          <w:lang w:val="fr-FR"/>
        </w:rPr>
      </w:pPr>
    </w:p>
    <w:p w14:paraId="530A3DD1" w14:textId="77777777" w:rsidR="003A19A1" w:rsidRPr="00BF6D67" w:rsidRDefault="003A19A1" w:rsidP="003A19A1">
      <w:pPr>
        <w:rPr>
          <w:b/>
          <w:bCs/>
          <w:lang w:val="fr-FR"/>
        </w:rPr>
      </w:pPr>
      <w:r w:rsidRPr="00BF6D67">
        <w:rPr>
          <w:b/>
          <w:bCs/>
          <w:lang w:val="fr-FR"/>
        </w:rPr>
        <w:t>c) Accessibilité et inclusion</w:t>
      </w:r>
    </w:p>
    <w:p w14:paraId="4AF25297" w14:textId="77777777" w:rsidR="003A19A1" w:rsidRDefault="003A19A1" w:rsidP="003A19A1">
      <w:pPr>
        <w:rPr>
          <w:lang w:val="fr-FR"/>
        </w:rPr>
      </w:pPr>
      <w:r w:rsidRPr="00BF6D67">
        <w:rPr>
          <w:lang w:val="fr-FR"/>
        </w:rPr>
        <w:t>Comment les actions de communication ont-elles été rendues accessibles, inclusives et participatives ?</w:t>
      </w:r>
    </w:p>
    <w:p w14:paraId="37490621" w14:textId="77777777" w:rsidR="00CE4388" w:rsidRPr="00BF6D67" w:rsidRDefault="00CE4388" w:rsidP="003A19A1">
      <w:pPr>
        <w:rPr>
          <w:lang w:val="fr-FR"/>
        </w:rPr>
      </w:pPr>
    </w:p>
    <w:p w14:paraId="4D5758A0" w14:textId="77777777" w:rsidR="003A19A1" w:rsidRPr="00BF6D67" w:rsidRDefault="003A19A1" w:rsidP="003A19A1">
      <w:pPr>
        <w:rPr>
          <w:b/>
          <w:bCs/>
          <w:lang w:val="fr-FR"/>
        </w:rPr>
      </w:pPr>
      <w:r w:rsidRPr="00BF6D67">
        <w:rPr>
          <w:b/>
          <w:bCs/>
          <w:lang w:val="fr-FR"/>
        </w:rPr>
        <w:t>d) Succès et défis</w:t>
      </w:r>
    </w:p>
    <w:p w14:paraId="2AEFCFF0" w14:textId="58C4EC4C" w:rsidR="003A19A1" w:rsidRPr="00BF6D67" w:rsidRDefault="003A19A1" w:rsidP="003A19A1">
      <w:pPr>
        <w:rPr>
          <w:lang w:val="fr-FR"/>
        </w:rPr>
      </w:pPr>
      <w:r w:rsidRPr="00BF6D67">
        <w:rPr>
          <w:lang w:val="fr-FR"/>
        </w:rPr>
        <w:lastRenderedPageBreak/>
        <w:t>- Citez un exemple marquant d’approche de communication réussie.</w:t>
      </w:r>
    </w:p>
    <w:p w14:paraId="4D08ED8C" w14:textId="77777777" w:rsidR="003A19A1" w:rsidRPr="00BF6D67" w:rsidRDefault="003A19A1" w:rsidP="003A19A1">
      <w:pPr>
        <w:rPr>
          <w:lang w:val="fr-FR"/>
        </w:rPr>
      </w:pPr>
      <w:r w:rsidRPr="00BF6D67">
        <w:rPr>
          <w:lang w:val="fr-FR"/>
        </w:rPr>
        <w:t>- Décrivez vos principaux défis en matière de mise en œuvre de votre stratégie de communication.</w:t>
      </w:r>
    </w:p>
    <w:p w14:paraId="16486426" w14:textId="77777777" w:rsidR="005A42F6" w:rsidRPr="00BF6D67" w:rsidRDefault="005A42F6" w:rsidP="003A19A1">
      <w:pPr>
        <w:rPr>
          <w:lang w:val="fr-FR"/>
        </w:rPr>
      </w:pPr>
    </w:p>
    <w:p w14:paraId="6A8DF903" w14:textId="3C946B52" w:rsidR="003A19A1" w:rsidRPr="00BF6D67" w:rsidRDefault="003A19A1" w:rsidP="005A42F6">
      <w:pPr>
        <w:pStyle w:val="Heading2numbered"/>
        <w:rPr>
          <w:lang w:val="fr-FR"/>
        </w:rPr>
      </w:pPr>
      <w:r w:rsidRPr="00BF6D67">
        <w:rPr>
          <w:lang w:val="fr-FR"/>
        </w:rPr>
        <w:t>Pérennité et perspectives d’avenir</w:t>
      </w:r>
    </w:p>
    <w:p w14:paraId="6396CA2B" w14:textId="77777777" w:rsidR="003A19A1" w:rsidRDefault="003A19A1" w:rsidP="003A19A1">
      <w:pPr>
        <w:rPr>
          <w:i/>
          <w:iCs/>
          <w:lang w:val="fr-FR"/>
        </w:rPr>
      </w:pPr>
      <w:r w:rsidRPr="00BF6D67">
        <w:rPr>
          <w:i/>
          <w:iCs/>
          <w:lang w:val="fr-FR"/>
        </w:rPr>
        <w:t>Présentez vos projets visant à pérenniser les investissements et à relever les défis futurs. 2 pages maximum (1 000 mots)</w:t>
      </w:r>
    </w:p>
    <w:p w14:paraId="073AF382" w14:textId="77777777" w:rsidR="00CE4388" w:rsidRPr="00BF6D67" w:rsidRDefault="00CE4388" w:rsidP="003A19A1">
      <w:pPr>
        <w:rPr>
          <w:lang w:val="fr-FR"/>
        </w:rPr>
      </w:pPr>
    </w:p>
    <w:p w14:paraId="2AD6CAE9" w14:textId="77777777" w:rsidR="003A19A1" w:rsidRPr="00BF6D67" w:rsidRDefault="003A19A1" w:rsidP="003A19A1">
      <w:pPr>
        <w:rPr>
          <w:b/>
          <w:bCs/>
          <w:lang w:val="fr-FR"/>
        </w:rPr>
      </w:pPr>
      <w:r w:rsidRPr="00BF6D67">
        <w:rPr>
          <w:b/>
          <w:bCs/>
          <w:lang w:val="fr-FR"/>
        </w:rPr>
        <w:t>a) Plans de pérennité</w:t>
      </w:r>
    </w:p>
    <w:p w14:paraId="0D3306B8" w14:textId="1D3ADE07" w:rsidR="003A19A1" w:rsidRDefault="003A19A1" w:rsidP="003A19A1">
      <w:pPr>
        <w:rPr>
          <w:lang w:val="fr-FR"/>
        </w:rPr>
      </w:pPr>
      <w:r w:rsidRPr="00BF6D67">
        <w:rPr>
          <w:lang w:val="fr-FR"/>
        </w:rPr>
        <w:t>Dans quelle mesure le projet LIFE-AR s’aligne-t-il sur les politiques nationales et locales en matière de climat et d’égalité des genres ? Comment l’appropriation par la communauté est-elle encouragée ? • Quels mécanismes existent pour poursuivre les activités au-delà du financement du projet LIFE-AR ?</w:t>
      </w:r>
    </w:p>
    <w:p w14:paraId="3D8A1E7C" w14:textId="77777777" w:rsidR="00CE4388" w:rsidRPr="00BF6D67" w:rsidRDefault="00CE4388" w:rsidP="003A19A1">
      <w:pPr>
        <w:rPr>
          <w:lang w:val="fr-FR"/>
        </w:rPr>
      </w:pPr>
    </w:p>
    <w:p w14:paraId="79956B8D" w14:textId="77777777" w:rsidR="003A19A1" w:rsidRPr="00BF6D67" w:rsidRDefault="003A19A1" w:rsidP="003A19A1">
      <w:pPr>
        <w:rPr>
          <w:b/>
          <w:bCs/>
          <w:lang w:val="fr-FR"/>
        </w:rPr>
      </w:pPr>
      <w:r w:rsidRPr="00BF6D67">
        <w:rPr>
          <w:b/>
          <w:bCs/>
          <w:lang w:val="fr-FR"/>
        </w:rPr>
        <w:t>b) Phase de mise à l’échelle</w:t>
      </w:r>
    </w:p>
    <w:p w14:paraId="744BEE97" w14:textId="77777777" w:rsidR="003A19A1" w:rsidRPr="00BF6D67" w:rsidRDefault="003A19A1" w:rsidP="003A19A1">
      <w:pPr>
        <w:rPr>
          <w:lang w:val="fr-FR"/>
        </w:rPr>
      </w:pPr>
      <w:r w:rsidRPr="00BF6D67">
        <w:rPr>
          <w:lang w:val="fr-FR"/>
        </w:rPr>
        <w:t>Sur la base de votre expérience de mise en œuvre de LIFE-AR à ce jour, quels enseignements clés ont été tirés et devraient guider la mise à l’échelle de l’initiative ?</w:t>
      </w:r>
    </w:p>
    <w:p w14:paraId="27A384CA" w14:textId="77777777" w:rsidR="005A42F6" w:rsidRPr="00BF6D67" w:rsidRDefault="005A42F6" w:rsidP="003A19A1">
      <w:pPr>
        <w:rPr>
          <w:b/>
          <w:bCs/>
          <w:lang w:val="fr-FR"/>
        </w:rPr>
      </w:pPr>
    </w:p>
    <w:p w14:paraId="200D0620" w14:textId="3E450685" w:rsidR="003A19A1" w:rsidRPr="00BF6D67" w:rsidRDefault="003A19A1" w:rsidP="005A42F6">
      <w:pPr>
        <w:pStyle w:val="Heading2numbered"/>
        <w:rPr>
          <w:lang w:val="fr-FR"/>
        </w:rPr>
      </w:pPr>
      <w:r w:rsidRPr="00BF6D67">
        <w:rPr>
          <w:lang w:val="fr-FR"/>
        </w:rPr>
        <w:t>Évolution du contexte opérationnel</w:t>
      </w:r>
    </w:p>
    <w:p w14:paraId="2EB0C96D" w14:textId="77777777" w:rsidR="003A19A1" w:rsidRPr="00BF6D67" w:rsidRDefault="003A19A1" w:rsidP="003A19A1">
      <w:pPr>
        <w:rPr>
          <w:i/>
          <w:lang w:val="fr-FR"/>
        </w:rPr>
      </w:pPr>
      <w:r w:rsidRPr="00BF6D67">
        <w:rPr>
          <w:i/>
          <w:iCs/>
          <w:lang w:val="fr-FR"/>
        </w:rPr>
        <w:t xml:space="preserve">Décrivez brièvement les changements significatifs, actuels et futurs, du contexte politique, économique, social, juridique ou environnemental susceptibles d’influencer la mise en œuvre du programme LIFE-AR. 1 page maximum (500 mots) </w:t>
      </w:r>
      <w:r w:rsidRPr="00BF6D67">
        <w:rPr>
          <w:lang w:val="fr-FR"/>
        </w:rPr>
        <w:br/>
      </w:r>
    </w:p>
    <w:p w14:paraId="4F2C1F3B" w14:textId="77777777" w:rsidR="003A19A1" w:rsidRPr="00BF6D67" w:rsidRDefault="003A19A1" w:rsidP="003A19A1">
      <w:pPr>
        <w:rPr>
          <w:b/>
          <w:bCs/>
          <w:lang w:val="fr-FR"/>
        </w:rPr>
      </w:pPr>
      <w:r w:rsidRPr="00BF6D67">
        <w:rPr>
          <w:b/>
          <w:bCs/>
          <w:lang w:val="fr-FR"/>
        </w:rPr>
        <w:t>Défis futurs et mesures d'atténuation</w:t>
      </w:r>
    </w:p>
    <w:p w14:paraId="6AB702F5" w14:textId="77777777" w:rsidR="003A19A1" w:rsidRDefault="003A19A1" w:rsidP="003A19A1">
      <w:pPr>
        <w:rPr>
          <w:lang w:val="fr-FR"/>
        </w:rPr>
      </w:pPr>
      <w:r w:rsidRPr="00BF6D67">
        <w:rPr>
          <w:lang w:val="fr-FR"/>
        </w:rPr>
        <w:t>Identifiez les principaux risques (politiques, économiques, environnementaux, technologiques, sociaux et liés au genre) attendus au cours de la prochaine période de référence, ainsi que vos stratégies d’atténuation.</w:t>
      </w:r>
    </w:p>
    <w:p w14:paraId="05EC9102" w14:textId="77777777" w:rsidR="00CE4388" w:rsidRPr="00BF6D67" w:rsidRDefault="00CE4388" w:rsidP="003A19A1">
      <w:pPr>
        <w:rPr>
          <w:lang w:val="fr-FR"/>
        </w:rPr>
      </w:pPr>
    </w:p>
    <w:p w14:paraId="09F959C2" w14:textId="77777777" w:rsidR="003A19A1" w:rsidRPr="00BF6D67" w:rsidRDefault="003A19A1" w:rsidP="00BE7987">
      <w:pPr>
        <w:pStyle w:val="Heading2numbered"/>
        <w:rPr>
          <w:lang w:val="fr-FR"/>
        </w:rPr>
      </w:pPr>
      <w:r w:rsidRPr="00BF6D67">
        <w:rPr>
          <w:lang w:val="fr-FR"/>
        </w:rPr>
        <w:t>Annexes</w:t>
      </w:r>
    </w:p>
    <w:p w14:paraId="3DF51868" w14:textId="77777777" w:rsidR="003A19A1" w:rsidRPr="00BF6D67" w:rsidRDefault="003A19A1" w:rsidP="003A19A1">
      <w:pPr>
        <w:rPr>
          <w:lang w:val="fr-FR"/>
        </w:rPr>
      </w:pPr>
      <w:r w:rsidRPr="00BF6D67">
        <w:rPr>
          <w:lang w:val="fr-FR"/>
        </w:rPr>
        <w:t xml:space="preserve">Annexe A : Témoignages d’impact : utilisez le </w:t>
      </w:r>
      <w:hyperlink r:id="rId15" w:history="1">
        <w:r w:rsidRPr="00BF6D67">
          <w:rPr>
            <w:rStyle w:val="Hyperlink"/>
            <w:lang w:val="fr-FR"/>
          </w:rPr>
          <w:t>modèle</w:t>
        </w:r>
      </w:hyperlink>
      <w:r w:rsidRPr="00BF6D67">
        <w:rPr>
          <w:lang w:val="fr-FR"/>
        </w:rPr>
        <w:t xml:space="preserve"> LIFE-AR </w:t>
      </w:r>
      <w:hyperlink r:id="rId16" w:history="1">
        <w:r w:rsidRPr="00BF6D67">
          <w:rPr>
            <w:rStyle w:val="Hyperlink"/>
            <w:lang w:val="fr-FR"/>
          </w:rPr>
          <w:t>disponible ici</w:t>
        </w:r>
      </w:hyperlink>
      <w:r w:rsidRPr="00BF6D67">
        <w:rPr>
          <w:vertAlign w:val="superscript"/>
          <w:lang w:val="fr-FR"/>
        </w:rPr>
        <w:footnoteReference w:id="1"/>
      </w:r>
      <w:r w:rsidRPr="00BF6D67">
        <w:rPr>
          <w:lang w:val="fr-FR"/>
        </w:rPr>
        <w:t xml:space="preserve"> et le </w:t>
      </w:r>
      <w:hyperlink r:id="rId17" w:history="1">
        <w:r w:rsidRPr="00BF6D67">
          <w:rPr>
            <w:rStyle w:val="Hyperlink"/>
            <w:lang w:val="fr-FR"/>
          </w:rPr>
          <w:t>guide d’entretien</w:t>
        </w:r>
      </w:hyperlink>
      <w:r w:rsidRPr="00BF6D67">
        <w:rPr>
          <w:vertAlign w:val="superscript"/>
          <w:lang w:val="fr-FR"/>
        </w:rPr>
        <w:footnoteReference w:id="2"/>
      </w:r>
    </w:p>
    <w:p w14:paraId="7EB618B5" w14:textId="77777777" w:rsidR="003A19A1" w:rsidRPr="00BF6D67" w:rsidRDefault="003A19A1" w:rsidP="003A19A1">
      <w:pPr>
        <w:rPr>
          <w:lang w:val="fr-FR"/>
        </w:rPr>
      </w:pPr>
      <w:r w:rsidRPr="00BF6D67">
        <w:rPr>
          <w:lang w:val="fr-FR"/>
        </w:rPr>
        <w:t>Annexe B : Documents justificatifs (photos, publications, liens vers les médias, réseaux sociaux)</w:t>
      </w:r>
    </w:p>
    <w:p w14:paraId="53982A6C" w14:textId="77777777" w:rsidR="003A5032" w:rsidRPr="00BF6D67" w:rsidRDefault="003A5032" w:rsidP="003A19A1">
      <w:pPr>
        <w:rPr>
          <w:lang w:val="fr-FR"/>
        </w:rPr>
      </w:pPr>
    </w:p>
    <w:sectPr w:rsidR="003A5032" w:rsidRPr="00BF6D67" w:rsidSect="00CB6E98">
      <w:headerReference w:type="default" r:id="rId18"/>
      <w:footerReference w:type="default" r:id="rId19"/>
      <w:pgSz w:w="11906" w:h="16838"/>
      <w:pgMar w:top="1304" w:right="567" w:bottom="851"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EC28E4" w14:textId="77777777" w:rsidR="00B87F22" w:rsidRDefault="00B87F22" w:rsidP="00921C8F">
      <w:r>
        <w:separator/>
      </w:r>
    </w:p>
  </w:endnote>
  <w:endnote w:type="continuationSeparator" w:id="0">
    <w:p w14:paraId="76A93823" w14:textId="77777777" w:rsidR="00B87F22" w:rsidRDefault="00B87F22" w:rsidP="0092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Times New Roman (Headings CS)">
    <w:altName w:val="Times New Roman"/>
    <w:panose1 w:val="020B0604020202020204"/>
    <w:charset w:val="00"/>
    <w:family w:val="roman"/>
    <w:notTrueType/>
    <w:pitch w:val="default"/>
  </w:font>
  <w:font w:name="Avenir Medium">
    <w:panose1 w:val="02000603020000020003"/>
    <w:charset w:val="00"/>
    <w:family w:val="auto"/>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20B0604020202020204"/>
    <w:charset w:val="00"/>
    <w:family w:val="roman"/>
    <w:pitch w:val="default"/>
  </w:font>
  <w:font w:name="Avenir Book">
    <w:panose1 w:val="02000503020000020003"/>
    <w:charset w:val="00"/>
    <w:family w:val="auto"/>
    <w:pitch w:val="variable"/>
    <w:sig w:usb0="800000A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95573" w14:textId="77777777" w:rsidR="00CB6E98" w:rsidRDefault="00CB6E98" w:rsidP="00921C8F">
    <w:pPr>
      <w:pStyle w:val="Footer"/>
    </w:pPr>
  </w:p>
  <w:p w14:paraId="0A80066E" w14:textId="77777777" w:rsidR="00CB6E98" w:rsidRPr="00F701A4" w:rsidRDefault="00CB6E98" w:rsidP="00F701A4">
    <w:pPr>
      <w:pStyle w:val="Footer"/>
      <w:jc w:val="right"/>
      <w:rPr>
        <w:i/>
        <w:iCs/>
        <w:sz w:val="20"/>
        <w:szCs w:val="21"/>
      </w:rPr>
    </w:pPr>
    <w:r w:rsidRPr="00F701A4">
      <w:rPr>
        <w:i/>
        <w:iCs/>
        <w:sz w:val="20"/>
        <w:szCs w:val="21"/>
      </w:rPr>
      <w:t xml:space="preserve">LDC Initiative for </w:t>
    </w:r>
    <w:r w:rsidR="008D2CE1">
      <w:rPr>
        <w:i/>
        <w:iCs/>
        <w:sz w:val="20"/>
        <w:szCs w:val="21"/>
      </w:rPr>
      <w:t>E</w:t>
    </w:r>
    <w:r w:rsidRPr="00F701A4">
      <w:rPr>
        <w:i/>
        <w:iCs/>
        <w:sz w:val="20"/>
        <w:szCs w:val="21"/>
      </w:rPr>
      <w:t>ffective Adaptation and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00DDC" w14:textId="77777777" w:rsidR="00B87F22" w:rsidRDefault="00B87F22" w:rsidP="00921C8F">
      <w:r>
        <w:separator/>
      </w:r>
    </w:p>
  </w:footnote>
  <w:footnote w:type="continuationSeparator" w:id="0">
    <w:p w14:paraId="2FFFEA12" w14:textId="77777777" w:rsidR="00B87F22" w:rsidRDefault="00B87F22" w:rsidP="00921C8F">
      <w:r>
        <w:continuationSeparator/>
      </w:r>
    </w:p>
  </w:footnote>
  <w:footnote w:id="1">
    <w:p w14:paraId="2ADECA2C" w14:textId="77777777" w:rsidR="003A19A1" w:rsidRDefault="003A19A1" w:rsidP="003A19A1">
      <w:pPr>
        <w:pStyle w:val="FootnoteText"/>
      </w:pPr>
      <w:r>
        <w:rPr>
          <w:rStyle w:val="FootnoteReference"/>
        </w:rPr>
        <w:footnoteRef/>
      </w:r>
      <w:r>
        <w:t xml:space="preserve"> </w:t>
      </w:r>
      <w:hyperlink r:id="rId1" w:history="1">
        <w:r w:rsidRPr="00D10D31">
          <w:rPr>
            <w:rStyle w:val="Hyperlink"/>
          </w:rPr>
          <w:t>https://www.life-ar.org/documents/172/LIFE-AR-ImpactStoriesTemplate-Feb2026_F1oof1N.docx</w:t>
        </w:r>
      </w:hyperlink>
      <w:r>
        <w:t xml:space="preserve"> </w:t>
      </w:r>
    </w:p>
  </w:footnote>
  <w:footnote w:id="2">
    <w:p w14:paraId="3FFEBB8C" w14:textId="77777777" w:rsidR="003A19A1" w:rsidRDefault="003A19A1" w:rsidP="003A19A1">
      <w:pPr>
        <w:pStyle w:val="FootnoteText"/>
      </w:pPr>
      <w:r>
        <w:rPr>
          <w:rStyle w:val="FootnoteReference"/>
        </w:rPr>
        <w:footnoteRef/>
      </w:r>
      <w:r>
        <w:t xml:space="preserve"> </w:t>
      </w:r>
      <w:hyperlink r:id="rId2" w:history="1">
        <w:r w:rsidRPr="00D10D31">
          <w:rPr>
            <w:rStyle w:val="Hyperlink"/>
          </w:rPr>
          <w:t>https://www.life-ar.org/documents/167/LIFE-AR_Most_Significant_Change_Interview_Script_-_Feb_2026.docx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8DFAE" w14:textId="7DF8FA0C" w:rsidR="0045696D" w:rsidRDefault="0045696D" w:rsidP="0045696D">
    <w:pPr>
      <w:pStyle w:val="Header"/>
      <w:tabs>
        <w:tab w:val="clear" w:pos="4513"/>
        <w:tab w:val="clear" w:pos="9026"/>
        <w:tab w:val="left" w:pos="2374"/>
      </w:tabs>
    </w:pPr>
    <w:r>
      <w:rPr>
        <w:noProof/>
      </w:rPr>
      <w:drawing>
        <wp:anchor distT="0" distB="0" distL="114300" distR="114300" simplePos="0" relativeHeight="251663360" behindDoc="1" locked="0" layoutInCell="1" allowOverlap="1" wp14:anchorId="30E1A1A7" wp14:editId="090ACA21">
          <wp:simplePos x="0" y="0"/>
          <wp:positionH relativeFrom="column">
            <wp:posOffset>-914400</wp:posOffset>
          </wp:positionH>
          <wp:positionV relativeFrom="page">
            <wp:posOffset>-7620</wp:posOffset>
          </wp:positionV>
          <wp:extent cx="2206625" cy="1108710"/>
          <wp:effectExtent l="0" t="0" r="3175" b="0"/>
          <wp:wrapNone/>
          <wp:docPr id="201003937" name="Picture 12" descr="A close-up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2072" name="Picture 12" descr="A close-up of a glob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6625" cy="1108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420BDF69" wp14:editId="6444B02A">
          <wp:simplePos x="0" y="0"/>
          <wp:positionH relativeFrom="column">
            <wp:posOffset>5120005</wp:posOffset>
          </wp:positionH>
          <wp:positionV relativeFrom="page">
            <wp:posOffset>-13280</wp:posOffset>
          </wp:positionV>
          <wp:extent cx="1718310" cy="1915795"/>
          <wp:effectExtent l="0" t="0" r="0" b="1905"/>
          <wp:wrapNone/>
          <wp:docPr id="1878622889"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55231" name="Picture 16" descr="A close up of a map&#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flipH="1">
                    <a:off x="0" y="0"/>
                    <a:ext cx="1718310" cy="1915795"/>
                  </a:xfrm>
                  <a:prstGeom prst="rect">
                    <a:avLst/>
                  </a:prstGeom>
                </pic:spPr>
              </pic:pic>
            </a:graphicData>
          </a:graphic>
          <wp14:sizeRelH relativeFrom="margin">
            <wp14:pctWidth>0</wp14:pctWidth>
          </wp14:sizeRelH>
          <wp14:sizeRelV relativeFrom="margin">
            <wp14:pctHeight>0</wp14:pctHeight>
          </wp14:sizeRelV>
        </wp:anchor>
      </w:drawing>
    </w:r>
    <w:r>
      <w:tab/>
    </w:r>
  </w:p>
  <w:p w14:paraId="626B39F4" w14:textId="77777777" w:rsidR="0045696D" w:rsidRDefault="0045696D" w:rsidP="0045696D">
    <w:pPr>
      <w:pStyle w:val="Header"/>
      <w:tabs>
        <w:tab w:val="clear" w:pos="4513"/>
        <w:tab w:val="clear" w:pos="9026"/>
        <w:tab w:val="left" w:pos="2374"/>
      </w:tabs>
    </w:pPr>
  </w:p>
  <w:p w14:paraId="48D41AB1" w14:textId="77777777" w:rsidR="0045696D" w:rsidRDefault="0045696D" w:rsidP="0045696D">
    <w:pPr>
      <w:pStyle w:val="Header"/>
      <w:tabs>
        <w:tab w:val="clear" w:pos="4513"/>
        <w:tab w:val="clear" w:pos="9026"/>
        <w:tab w:val="left" w:pos="2374"/>
      </w:tabs>
    </w:pPr>
  </w:p>
  <w:p w14:paraId="7B26EE96" w14:textId="77777777" w:rsidR="0045696D" w:rsidRDefault="0045696D" w:rsidP="0045696D">
    <w:pPr>
      <w:pStyle w:val="Header"/>
      <w:tabs>
        <w:tab w:val="clear" w:pos="4513"/>
        <w:tab w:val="clear" w:pos="9026"/>
        <w:tab w:val="left" w:pos="2374"/>
      </w:tabs>
    </w:pPr>
  </w:p>
  <w:p w14:paraId="3973F09C" w14:textId="77777777" w:rsidR="0045696D" w:rsidRDefault="0045696D" w:rsidP="0045696D">
    <w:pPr>
      <w:pStyle w:val="Header"/>
      <w:tabs>
        <w:tab w:val="clear" w:pos="4513"/>
        <w:tab w:val="clear" w:pos="9026"/>
        <w:tab w:val="left" w:pos="2374"/>
      </w:tabs>
    </w:pPr>
  </w:p>
  <w:p w14:paraId="18FAF959" w14:textId="77777777" w:rsidR="0045696D" w:rsidRDefault="0045696D" w:rsidP="0045696D">
    <w:pPr>
      <w:pStyle w:val="Header"/>
      <w:tabs>
        <w:tab w:val="clear" w:pos="4513"/>
        <w:tab w:val="clear" w:pos="9026"/>
        <w:tab w:val="left" w:pos="237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39E514" w14:textId="77777777" w:rsidR="00CB6E98" w:rsidRDefault="00CB6E98" w:rsidP="00921C8F">
    <w:pPr>
      <w:pStyle w:val="Header"/>
    </w:pPr>
  </w:p>
  <w:p w14:paraId="5E15E264" w14:textId="77777777" w:rsidR="00CB6E98" w:rsidRDefault="00CB6E98" w:rsidP="00921C8F">
    <w:pPr>
      <w:pStyle w:val="Header"/>
    </w:pPr>
  </w:p>
  <w:p w14:paraId="089B0407" w14:textId="77777777" w:rsidR="00CB6E98" w:rsidRDefault="00CB6E98" w:rsidP="00921C8F">
    <w:pPr>
      <w:pStyle w:val="Header"/>
    </w:pPr>
  </w:p>
  <w:p w14:paraId="3DF63106" w14:textId="77777777" w:rsidR="00CB6E98" w:rsidRDefault="00CB6E98" w:rsidP="00921C8F">
    <w:pPr>
      <w:pStyle w:val="Header"/>
    </w:pPr>
  </w:p>
  <w:p w14:paraId="28C37AAA" w14:textId="77777777" w:rsidR="00CB6E98" w:rsidRDefault="00CB6E98" w:rsidP="00921C8F">
    <w:pPr>
      <w:pStyle w:val="Header"/>
    </w:pPr>
  </w:p>
  <w:p w14:paraId="6E458A2C" w14:textId="77777777" w:rsidR="00CB6E98" w:rsidRDefault="00CB6E98" w:rsidP="00921C8F">
    <w:pPr>
      <w:pStyle w:val="Header"/>
    </w:pPr>
  </w:p>
  <w:p w14:paraId="7CD29F95" w14:textId="77777777" w:rsidR="00CB6E98" w:rsidRDefault="00CB6E98" w:rsidP="00921C8F">
    <w:pPr>
      <w:pStyle w:val="Header"/>
    </w:pPr>
    <w:r>
      <w:rPr>
        <w:noProof/>
      </w:rPr>
      <w:drawing>
        <wp:anchor distT="0" distB="0" distL="114300" distR="114300" simplePos="0" relativeHeight="251659264" behindDoc="1" locked="0" layoutInCell="1" allowOverlap="1" wp14:anchorId="6FF6A6A0" wp14:editId="15240C3D">
          <wp:simplePos x="0" y="0"/>
          <wp:positionH relativeFrom="column">
            <wp:posOffset>5514340</wp:posOffset>
          </wp:positionH>
          <wp:positionV relativeFrom="page">
            <wp:posOffset>4328</wp:posOffset>
          </wp:positionV>
          <wp:extent cx="1718310" cy="1915795"/>
          <wp:effectExtent l="0" t="0" r="0" b="1905"/>
          <wp:wrapNone/>
          <wp:docPr id="1569755231" name="Picture 1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55231" name="Picture 16" descr="A close up of a map&#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1718310" cy="19157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EF77A67" wp14:editId="14923309">
          <wp:simplePos x="0" y="0"/>
          <wp:positionH relativeFrom="column">
            <wp:posOffset>-520117</wp:posOffset>
          </wp:positionH>
          <wp:positionV relativeFrom="page">
            <wp:posOffset>9473</wp:posOffset>
          </wp:positionV>
          <wp:extent cx="2206625" cy="1108710"/>
          <wp:effectExtent l="0" t="0" r="3175" b="0"/>
          <wp:wrapNone/>
          <wp:docPr id="2026702072" name="Picture 12" descr="A close-up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2072" name="Picture 12" descr="A close-up of a glob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06625" cy="11087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83AA6FCE"/>
    <w:lvl w:ilvl="0">
      <w:start w:val="1"/>
      <w:numFmt w:val="decimal"/>
      <w:pStyle w:val="ListNumber"/>
      <w:lvlText w:val="%1."/>
      <w:lvlJc w:val="left"/>
      <w:pPr>
        <w:tabs>
          <w:tab w:val="num" w:pos="360"/>
        </w:tabs>
        <w:ind w:left="360" w:hanging="360"/>
      </w:pPr>
    </w:lvl>
  </w:abstractNum>
  <w:abstractNum w:abstractNumId="1" w15:restartNumberingAfterBreak="0">
    <w:nsid w:val="174E4EF9"/>
    <w:multiLevelType w:val="hybridMultilevel"/>
    <w:tmpl w:val="58AE985A"/>
    <w:lvl w:ilvl="0" w:tplc="0C22EDD2">
      <w:start w:val="1"/>
      <w:numFmt w:val="bullet"/>
      <w:lvlText w:val=""/>
      <w:lvlJc w:val="left"/>
      <w:pPr>
        <w:ind w:left="720" w:hanging="360"/>
      </w:pPr>
      <w:rPr>
        <w:rFonts w:ascii="Symbol" w:hAnsi="Symbol" w:hint="default"/>
        <w:color w:val="0E596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36BF1"/>
    <w:multiLevelType w:val="hybridMultilevel"/>
    <w:tmpl w:val="74A45168"/>
    <w:lvl w:ilvl="0" w:tplc="77603D98">
      <w:start w:val="1"/>
      <w:numFmt w:val="decimal"/>
      <w:pStyle w:val="Heading2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00373"/>
    <w:multiLevelType w:val="hybridMultilevel"/>
    <w:tmpl w:val="F0E2A440"/>
    <w:lvl w:ilvl="0" w:tplc="A612A932">
      <w:start w:val="1"/>
      <w:numFmt w:val="decimal"/>
      <w:lvlText w:val="%1."/>
      <w:lvlJc w:val="left"/>
      <w:pPr>
        <w:ind w:left="720" w:hanging="360"/>
      </w:pPr>
      <w:rPr>
        <w:rFonts w:hint="default"/>
        <w:color w:val="0E5967"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922AD6"/>
    <w:multiLevelType w:val="hybridMultilevel"/>
    <w:tmpl w:val="29807CD8"/>
    <w:lvl w:ilvl="0" w:tplc="FFFFFFFF">
      <w:start w:val="1"/>
      <w:numFmt w:val="decimal"/>
      <w:lvlText w:val="%1."/>
      <w:lvlJc w:val="left"/>
      <w:pPr>
        <w:ind w:left="823" w:hanging="360"/>
      </w:pPr>
      <w:rPr>
        <w:rFonts w:hint="default"/>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5" w15:restartNumberingAfterBreak="0">
    <w:nsid w:val="2D4607E0"/>
    <w:multiLevelType w:val="hybridMultilevel"/>
    <w:tmpl w:val="E0CEFD78"/>
    <w:lvl w:ilvl="0" w:tplc="986C005A">
      <w:start w:val="1"/>
      <w:numFmt w:val="upperRoman"/>
      <w:pStyle w:val="Heading1numbered"/>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203323"/>
    <w:multiLevelType w:val="hybridMultilevel"/>
    <w:tmpl w:val="D5CC7214"/>
    <w:lvl w:ilvl="0" w:tplc="DA6631CC">
      <w:start w:val="1"/>
      <w:numFmt w:val="lowerLetter"/>
      <w:pStyle w:val="Heading4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DA10E9"/>
    <w:multiLevelType w:val="hybridMultilevel"/>
    <w:tmpl w:val="F1D4DE04"/>
    <w:lvl w:ilvl="0" w:tplc="EE12A826">
      <w:start w:val="1"/>
      <w:numFmt w:val="upperLetter"/>
      <w:pStyle w:val="Heading3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2059976">
    <w:abstractNumId w:val="5"/>
  </w:num>
  <w:num w:numId="2" w16cid:durableId="929511228">
    <w:abstractNumId w:val="2"/>
  </w:num>
  <w:num w:numId="3" w16cid:durableId="1907956858">
    <w:abstractNumId w:val="7"/>
  </w:num>
  <w:num w:numId="4" w16cid:durableId="1365013455">
    <w:abstractNumId w:val="6"/>
  </w:num>
  <w:num w:numId="5" w16cid:durableId="1914119688">
    <w:abstractNumId w:val="0"/>
  </w:num>
  <w:num w:numId="6" w16cid:durableId="1374693398">
    <w:abstractNumId w:val="0"/>
  </w:num>
  <w:num w:numId="7" w16cid:durableId="1302616161">
    <w:abstractNumId w:val="0"/>
  </w:num>
  <w:num w:numId="8" w16cid:durableId="1651399336">
    <w:abstractNumId w:val="0"/>
  </w:num>
  <w:num w:numId="9" w16cid:durableId="207954006">
    <w:abstractNumId w:val="0"/>
  </w:num>
  <w:num w:numId="10" w16cid:durableId="631204880">
    <w:abstractNumId w:val="2"/>
    <w:lvlOverride w:ilvl="0">
      <w:startOverride w:val="1"/>
    </w:lvlOverride>
  </w:num>
  <w:num w:numId="11" w16cid:durableId="206454235">
    <w:abstractNumId w:val="7"/>
    <w:lvlOverride w:ilvl="0">
      <w:startOverride w:val="1"/>
    </w:lvlOverride>
  </w:num>
  <w:num w:numId="12" w16cid:durableId="811212349">
    <w:abstractNumId w:val="6"/>
    <w:lvlOverride w:ilvl="0">
      <w:startOverride w:val="1"/>
    </w:lvlOverride>
  </w:num>
  <w:num w:numId="13" w16cid:durableId="587539309">
    <w:abstractNumId w:val="6"/>
    <w:lvlOverride w:ilvl="0">
      <w:startOverride w:val="1"/>
    </w:lvlOverride>
  </w:num>
  <w:num w:numId="14" w16cid:durableId="1971206874">
    <w:abstractNumId w:val="7"/>
    <w:lvlOverride w:ilvl="0">
      <w:startOverride w:val="1"/>
    </w:lvlOverride>
  </w:num>
  <w:num w:numId="15" w16cid:durableId="2137748939">
    <w:abstractNumId w:val="4"/>
  </w:num>
  <w:num w:numId="16" w16cid:durableId="429545865">
    <w:abstractNumId w:val="1"/>
  </w:num>
  <w:num w:numId="17" w16cid:durableId="169792859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38"/>
    <w:rsid w:val="000D1F93"/>
    <w:rsid w:val="000E2738"/>
    <w:rsid w:val="00170C16"/>
    <w:rsid w:val="0021197B"/>
    <w:rsid w:val="00215F5B"/>
    <w:rsid w:val="00230ADA"/>
    <w:rsid w:val="00260C93"/>
    <w:rsid w:val="00301A2B"/>
    <w:rsid w:val="00312069"/>
    <w:rsid w:val="00366601"/>
    <w:rsid w:val="003A19A1"/>
    <w:rsid w:val="003A5032"/>
    <w:rsid w:val="0045696D"/>
    <w:rsid w:val="00456CBE"/>
    <w:rsid w:val="00517146"/>
    <w:rsid w:val="005A42F6"/>
    <w:rsid w:val="00620CF2"/>
    <w:rsid w:val="006D42B2"/>
    <w:rsid w:val="007F1E01"/>
    <w:rsid w:val="00867912"/>
    <w:rsid w:val="008A7ADC"/>
    <w:rsid w:val="008D2CE1"/>
    <w:rsid w:val="00921C8F"/>
    <w:rsid w:val="00965818"/>
    <w:rsid w:val="00982AF0"/>
    <w:rsid w:val="009B0174"/>
    <w:rsid w:val="009B653D"/>
    <w:rsid w:val="00B01A37"/>
    <w:rsid w:val="00B87F22"/>
    <w:rsid w:val="00BC533F"/>
    <w:rsid w:val="00BE3D6B"/>
    <w:rsid w:val="00BE7987"/>
    <w:rsid w:val="00BF6D67"/>
    <w:rsid w:val="00CB6E98"/>
    <w:rsid w:val="00CE4388"/>
    <w:rsid w:val="00D01AE3"/>
    <w:rsid w:val="00D76E81"/>
    <w:rsid w:val="00DF1655"/>
    <w:rsid w:val="00EF15D4"/>
    <w:rsid w:val="00F701A4"/>
    <w:rsid w:val="00F936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824"/>
  <w15:chartTrackingRefBased/>
  <w15:docId w15:val="{DE2D7460-0ECC-9C43-962C-8B44E7C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738"/>
    <w:rPr>
      <w:rFonts w:ascii="Garamond" w:eastAsia="Arial" w:hAnsi="Garamond" w:cs="Arial"/>
      <w:kern w:val="0"/>
      <w:sz w:val="21"/>
      <w:lang w:val="en-GB" w:eastAsia="en-GB"/>
      <w14:ligatures w14:val="none"/>
    </w:rPr>
  </w:style>
  <w:style w:type="paragraph" w:styleId="Heading1">
    <w:name w:val="heading 1"/>
    <w:basedOn w:val="Normal"/>
    <w:next w:val="Heading2"/>
    <w:link w:val="Heading1Char"/>
    <w:uiPriority w:val="9"/>
    <w:qFormat/>
    <w:rsid w:val="00170C16"/>
    <w:pPr>
      <w:keepNext/>
      <w:keepLines/>
      <w:spacing w:before="360" w:after="80"/>
      <w:outlineLvl w:val="0"/>
    </w:pPr>
    <w:rPr>
      <w:rFonts w:ascii="Avenir Black" w:eastAsiaTheme="majorEastAsia" w:hAnsi="Avenir Black" w:cs="Times New Roman (Headings CS)"/>
      <w:b/>
      <w:smallCaps/>
      <w:color w:val="303434" w:themeColor="text1"/>
      <w:spacing w:val="-20"/>
      <w:sz w:val="40"/>
      <w:szCs w:val="40"/>
    </w:rPr>
  </w:style>
  <w:style w:type="paragraph" w:styleId="Heading2">
    <w:name w:val="heading 2"/>
    <w:basedOn w:val="Normal"/>
    <w:next w:val="Normal"/>
    <w:link w:val="Heading2Char"/>
    <w:uiPriority w:val="9"/>
    <w:unhideWhenUsed/>
    <w:qFormat/>
    <w:rsid w:val="00170C16"/>
    <w:pPr>
      <w:keepNext/>
      <w:keepLines/>
      <w:spacing w:before="160" w:after="80"/>
      <w:outlineLvl w:val="1"/>
    </w:pPr>
    <w:rPr>
      <w:rFonts w:ascii="Avenir Medium" w:eastAsiaTheme="majorEastAsia" w:hAnsi="Avenir Medium" w:cs="Times New Roman (Headings CS)"/>
      <w:color w:val="303434" w:themeColor="text1"/>
      <w:sz w:val="32"/>
      <w:szCs w:val="32"/>
    </w:rPr>
  </w:style>
  <w:style w:type="paragraph" w:styleId="Heading3">
    <w:name w:val="heading 3"/>
    <w:basedOn w:val="Normal"/>
    <w:next w:val="Normal"/>
    <w:link w:val="Heading3Char"/>
    <w:uiPriority w:val="9"/>
    <w:unhideWhenUsed/>
    <w:qFormat/>
    <w:rsid w:val="00170C16"/>
    <w:pPr>
      <w:keepNext/>
      <w:keepLines/>
      <w:spacing w:before="160" w:after="80"/>
      <w:outlineLvl w:val="2"/>
    </w:pPr>
    <w:rPr>
      <w:rFonts w:eastAsiaTheme="majorEastAsia" w:cs="Times New Roman (Headings CS)"/>
      <w:b/>
      <w:sz w:val="28"/>
      <w:szCs w:val="28"/>
    </w:rPr>
  </w:style>
  <w:style w:type="paragraph" w:styleId="Heading4">
    <w:name w:val="heading 4"/>
    <w:basedOn w:val="Normal"/>
    <w:next w:val="Normal"/>
    <w:link w:val="Heading4Char"/>
    <w:uiPriority w:val="9"/>
    <w:unhideWhenUsed/>
    <w:qFormat/>
    <w:rsid w:val="00170C16"/>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170C16"/>
    <w:pPr>
      <w:keepNext/>
      <w:keepLines/>
      <w:spacing w:before="80" w:after="40"/>
      <w:outlineLvl w:val="4"/>
    </w:pPr>
    <w:rPr>
      <w:rFonts w:eastAsiaTheme="majorEastAsia" w:cstheme="majorBidi"/>
      <w:color w:val="26715B" w:themeColor="accent1" w:themeShade="BF"/>
    </w:rPr>
  </w:style>
  <w:style w:type="paragraph" w:styleId="Heading6">
    <w:name w:val="heading 6"/>
    <w:basedOn w:val="Normal"/>
    <w:next w:val="Normal"/>
    <w:link w:val="Heading6Char"/>
    <w:uiPriority w:val="9"/>
    <w:semiHidden/>
    <w:unhideWhenUsed/>
    <w:qFormat/>
    <w:rsid w:val="00170C16"/>
    <w:pPr>
      <w:keepNext/>
      <w:keepLines/>
      <w:spacing w:before="40"/>
      <w:outlineLvl w:val="5"/>
    </w:pPr>
    <w:rPr>
      <w:rFonts w:eastAsiaTheme="majorEastAsia" w:cstheme="majorBidi"/>
      <w:i/>
      <w:iCs/>
      <w:color w:val="747E7E" w:themeColor="text1" w:themeTint="A6"/>
    </w:rPr>
  </w:style>
  <w:style w:type="paragraph" w:styleId="Heading7">
    <w:name w:val="heading 7"/>
    <w:basedOn w:val="Normal"/>
    <w:next w:val="Normal"/>
    <w:link w:val="Heading7Char"/>
    <w:uiPriority w:val="9"/>
    <w:semiHidden/>
    <w:unhideWhenUsed/>
    <w:qFormat/>
    <w:rsid w:val="00170C16"/>
    <w:pPr>
      <w:keepNext/>
      <w:keepLines/>
      <w:spacing w:before="40"/>
      <w:outlineLvl w:val="6"/>
    </w:pPr>
    <w:rPr>
      <w:rFonts w:eastAsiaTheme="majorEastAsia" w:cstheme="majorBidi"/>
      <w:color w:val="747E7E" w:themeColor="text1" w:themeTint="A6"/>
    </w:rPr>
  </w:style>
  <w:style w:type="paragraph" w:styleId="Heading8">
    <w:name w:val="heading 8"/>
    <w:basedOn w:val="Normal"/>
    <w:next w:val="Normal"/>
    <w:link w:val="Heading8Char"/>
    <w:uiPriority w:val="9"/>
    <w:semiHidden/>
    <w:unhideWhenUsed/>
    <w:qFormat/>
    <w:rsid w:val="00170C16"/>
    <w:pPr>
      <w:keepNext/>
      <w:keepLines/>
      <w:outlineLvl w:val="7"/>
    </w:pPr>
    <w:rPr>
      <w:rFonts w:eastAsiaTheme="majorEastAsia" w:cstheme="majorBidi"/>
      <w:i/>
      <w:iCs/>
      <w:color w:val="4E5454" w:themeColor="text1" w:themeTint="D8"/>
    </w:rPr>
  </w:style>
  <w:style w:type="paragraph" w:styleId="Heading9">
    <w:name w:val="heading 9"/>
    <w:basedOn w:val="Normal"/>
    <w:next w:val="Normal"/>
    <w:link w:val="Heading9Char"/>
    <w:uiPriority w:val="9"/>
    <w:semiHidden/>
    <w:unhideWhenUsed/>
    <w:qFormat/>
    <w:rsid w:val="00170C16"/>
    <w:pPr>
      <w:keepNext/>
      <w:keepLines/>
      <w:outlineLvl w:val="8"/>
    </w:pPr>
    <w:rPr>
      <w:rFonts w:eastAsiaTheme="majorEastAsia" w:cstheme="majorBidi"/>
      <w:color w:val="4E5454"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C16"/>
    <w:rPr>
      <w:rFonts w:ascii="Avenir Black" w:eastAsiaTheme="majorEastAsia" w:hAnsi="Avenir Black" w:cs="Times New Roman (Headings CS)"/>
      <w:b/>
      <w:smallCaps/>
      <w:color w:val="303434" w:themeColor="text1"/>
      <w:spacing w:val="-20"/>
      <w:sz w:val="40"/>
      <w:szCs w:val="40"/>
    </w:rPr>
  </w:style>
  <w:style w:type="character" w:customStyle="1" w:styleId="Heading2Char">
    <w:name w:val="Heading 2 Char"/>
    <w:basedOn w:val="DefaultParagraphFont"/>
    <w:link w:val="Heading2"/>
    <w:uiPriority w:val="9"/>
    <w:rsid w:val="00170C16"/>
    <w:rPr>
      <w:rFonts w:ascii="Avenir Medium" w:eastAsiaTheme="majorEastAsia" w:hAnsi="Avenir Medium" w:cs="Times New Roman (Headings CS)"/>
      <w:color w:val="303434" w:themeColor="text1"/>
      <w:sz w:val="32"/>
      <w:szCs w:val="32"/>
    </w:rPr>
  </w:style>
  <w:style w:type="character" w:customStyle="1" w:styleId="Heading3Char">
    <w:name w:val="Heading 3 Char"/>
    <w:basedOn w:val="DefaultParagraphFont"/>
    <w:link w:val="Heading3"/>
    <w:uiPriority w:val="9"/>
    <w:rsid w:val="00170C16"/>
    <w:rPr>
      <w:rFonts w:ascii="Garamond" w:eastAsiaTheme="majorEastAsia" w:hAnsi="Garamond" w:cs="Times New Roman (Headings CS)"/>
      <w:b/>
      <w:sz w:val="28"/>
      <w:szCs w:val="28"/>
    </w:rPr>
  </w:style>
  <w:style w:type="character" w:customStyle="1" w:styleId="Heading4Char">
    <w:name w:val="Heading 4 Char"/>
    <w:basedOn w:val="DefaultParagraphFont"/>
    <w:link w:val="Heading4"/>
    <w:uiPriority w:val="9"/>
    <w:rsid w:val="00170C16"/>
    <w:rPr>
      <w:rFonts w:ascii="Garamond" w:eastAsiaTheme="majorEastAsia" w:hAnsi="Garamond" w:cstheme="majorBidi"/>
      <w:i/>
      <w:iCs/>
      <w:sz w:val="22"/>
    </w:rPr>
  </w:style>
  <w:style w:type="character" w:customStyle="1" w:styleId="Heading5Char">
    <w:name w:val="Heading 5 Char"/>
    <w:basedOn w:val="DefaultParagraphFont"/>
    <w:link w:val="Heading5"/>
    <w:uiPriority w:val="9"/>
    <w:semiHidden/>
    <w:rsid w:val="00170C16"/>
    <w:rPr>
      <w:rFonts w:eastAsiaTheme="majorEastAsia" w:cstheme="majorBidi"/>
      <w:color w:val="26715B" w:themeColor="accent1" w:themeShade="BF"/>
    </w:rPr>
  </w:style>
  <w:style w:type="character" w:customStyle="1" w:styleId="Heading6Char">
    <w:name w:val="Heading 6 Char"/>
    <w:basedOn w:val="DefaultParagraphFont"/>
    <w:link w:val="Heading6"/>
    <w:uiPriority w:val="9"/>
    <w:semiHidden/>
    <w:rsid w:val="00170C16"/>
    <w:rPr>
      <w:rFonts w:eastAsiaTheme="majorEastAsia" w:cstheme="majorBidi"/>
      <w:i/>
      <w:iCs/>
      <w:color w:val="747E7E" w:themeColor="text1" w:themeTint="A6"/>
    </w:rPr>
  </w:style>
  <w:style w:type="character" w:customStyle="1" w:styleId="Heading7Char">
    <w:name w:val="Heading 7 Char"/>
    <w:basedOn w:val="DefaultParagraphFont"/>
    <w:link w:val="Heading7"/>
    <w:uiPriority w:val="9"/>
    <w:semiHidden/>
    <w:rsid w:val="00170C16"/>
    <w:rPr>
      <w:rFonts w:eastAsiaTheme="majorEastAsia" w:cstheme="majorBidi"/>
      <w:color w:val="747E7E" w:themeColor="text1" w:themeTint="A6"/>
    </w:rPr>
  </w:style>
  <w:style w:type="character" w:customStyle="1" w:styleId="Heading8Char">
    <w:name w:val="Heading 8 Char"/>
    <w:basedOn w:val="DefaultParagraphFont"/>
    <w:link w:val="Heading8"/>
    <w:uiPriority w:val="9"/>
    <w:semiHidden/>
    <w:rsid w:val="00170C16"/>
    <w:rPr>
      <w:rFonts w:eastAsiaTheme="majorEastAsia" w:cstheme="majorBidi"/>
      <w:i/>
      <w:iCs/>
      <w:color w:val="4E5454" w:themeColor="text1" w:themeTint="D8"/>
    </w:rPr>
  </w:style>
  <w:style w:type="character" w:customStyle="1" w:styleId="Heading9Char">
    <w:name w:val="Heading 9 Char"/>
    <w:basedOn w:val="DefaultParagraphFont"/>
    <w:link w:val="Heading9"/>
    <w:uiPriority w:val="9"/>
    <w:semiHidden/>
    <w:rsid w:val="00170C16"/>
    <w:rPr>
      <w:rFonts w:eastAsiaTheme="majorEastAsia" w:cstheme="majorBidi"/>
      <w:color w:val="4E5454" w:themeColor="text1" w:themeTint="D8"/>
    </w:rPr>
  </w:style>
  <w:style w:type="paragraph" w:styleId="Title">
    <w:name w:val="Title"/>
    <w:basedOn w:val="Normal"/>
    <w:next w:val="Normal"/>
    <w:link w:val="TitleChar"/>
    <w:uiPriority w:val="10"/>
    <w:qFormat/>
    <w:rsid w:val="00170C16"/>
    <w:pPr>
      <w:spacing w:after="80"/>
      <w:contextualSpacing/>
    </w:pPr>
    <w:rPr>
      <w:rFonts w:ascii="Avenir Black" w:eastAsia="Arial Narrow" w:hAnsi="Avenir Black" w:cs="Arial Narrow"/>
      <w:b/>
      <w:bCs/>
      <w:color w:val="0E5967" w:themeColor="accent3"/>
      <w:spacing w:val="-2"/>
      <w:sz w:val="96"/>
      <w:szCs w:val="96"/>
      <w:lang w:val="en-US"/>
    </w:rPr>
  </w:style>
  <w:style w:type="character" w:customStyle="1" w:styleId="TitleChar">
    <w:name w:val="Title Char"/>
    <w:basedOn w:val="DefaultParagraphFont"/>
    <w:link w:val="Title"/>
    <w:uiPriority w:val="10"/>
    <w:rsid w:val="00170C16"/>
    <w:rPr>
      <w:rFonts w:ascii="Avenir Black" w:eastAsia="Arial Narrow" w:hAnsi="Avenir Black" w:cs="Arial Narrow"/>
      <w:b/>
      <w:bCs/>
      <w:color w:val="0E5967" w:themeColor="accent3"/>
      <w:spacing w:val="-2"/>
      <w:kern w:val="0"/>
      <w:sz w:val="96"/>
      <w:szCs w:val="96"/>
      <w:lang w:val="en-US"/>
      <w14:ligatures w14:val="none"/>
    </w:rPr>
  </w:style>
  <w:style w:type="paragraph" w:styleId="Subtitle">
    <w:name w:val="Subtitle"/>
    <w:basedOn w:val="Normal"/>
    <w:next w:val="Normal"/>
    <w:link w:val="SubtitleChar"/>
    <w:uiPriority w:val="11"/>
    <w:qFormat/>
    <w:rsid w:val="00170C16"/>
    <w:pPr>
      <w:numPr>
        <w:ilvl w:val="1"/>
      </w:numPr>
      <w:spacing w:after="160"/>
    </w:pPr>
    <w:rPr>
      <w:rFonts w:ascii="Avenir Black" w:eastAsiaTheme="majorEastAsia" w:hAnsi="Avenir Black" w:cs="Times New Roman (Headings CS)"/>
      <w:b/>
      <w:color w:val="15869A" w:themeColor="accent6"/>
      <w:spacing w:val="-15"/>
      <w:sz w:val="56"/>
      <w:szCs w:val="28"/>
    </w:rPr>
  </w:style>
  <w:style w:type="character" w:customStyle="1" w:styleId="SubtitleChar">
    <w:name w:val="Subtitle Char"/>
    <w:basedOn w:val="DefaultParagraphFont"/>
    <w:link w:val="Subtitle"/>
    <w:uiPriority w:val="11"/>
    <w:rsid w:val="00170C16"/>
    <w:rPr>
      <w:rFonts w:ascii="Avenir Black" w:eastAsiaTheme="majorEastAsia" w:hAnsi="Avenir Black" w:cs="Times New Roman (Headings CS)"/>
      <w:b/>
      <w:color w:val="15869A" w:themeColor="accent6"/>
      <w:spacing w:val="-15"/>
      <w:sz w:val="56"/>
      <w:szCs w:val="28"/>
    </w:rPr>
  </w:style>
  <w:style w:type="paragraph" w:styleId="Quote">
    <w:name w:val="Quote"/>
    <w:basedOn w:val="Normal"/>
    <w:next w:val="Normal"/>
    <w:link w:val="QuoteChar"/>
    <w:uiPriority w:val="29"/>
    <w:qFormat/>
    <w:rsid w:val="00170C16"/>
    <w:pPr>
      <w:spacing w:before="160" w:after="160"/>
      <w:jc w:val="center"/>
    </w:pPr>
    <w:rPr>
      <w:i/>
      <w:iCs/>
      <w:color w:val="303434" w:themeColor="text1"/>
    </w:rPr>
  </w:style>
  <w:style w:type="character" w:customStyle="1" w:styleId="QuoteChar">
    <w:name w:val="Quote Char"/>
    <w:basedOn w:val="DefaultParagraphFont"/>
    <w:link w:val="Quote"/>
    <w:uiPriority w:val="29"/>
    <w:rsid w:val="00170C16"/>
    <w:rPr>
      <w:rFonts w:ascii="Garamond" w:hAnsi="Garamond"/>
      <w:i/>
      <w:iCs/>
      <w:color w:val="303434" w:themeColor="text1"/>
      <w:sz w:val="22"/>
    </w:rPr>
  </w:style>
  <w:style w:type="paragraph" w:styleId="ListParagraph">
    <w:name w:val="List Paragraph"/>
    <w:basedOn w:val="Normal"/>
    <w:uiPriority w:val="34"/>
    <w:qFormat/>
    <w:rsid w:val="00170C16"/>
    <w:pPr>
      <w:ind w:left="720"/>
      <w:contextualSpacing/>
    </w:pPr>
    <w:rPr>
      <w:rFonts w:cs="Times New Roman (Body CS)"/>
    </w:rPr>
  </w:style>
  <w:style w:type="character" w:styleId="IntenseEmphasis">
    <w:name w:val="Intense Emphasis"/>
    <w:basedOn w:val="DefaultParagraphFont"/>
    <w:uiPriority w:val="21"/>
    <w:qFormat/>
    <w:rsid w:val="00170C16"/>
    <w:rPr>
      <w:rFonts w:ascii="Garamond" w:hAnsi="Garamond"/>
      <w:b/>
      <w:i/>
      <w:iCs/>
      <w:color w:val="33987B" w:themeColor="accent1"/>
    </w:rPr>
  </w:style>
  <w:style w:type="paragraph" w:styleId="IntenseQuote">
    <w:name w:val="Intense Quote"/>
    <w:basedOn w:val="Normal"/>
    <w:next w:val="Normal"/>
    <w:link w:val="IntenseQuoteChar"/>
    <w:uiPriority w:val="30"/>
    <w:qFormat/>
    <w:rsid w:val="00170C16"/>
    <w:pPr>
      <w:spacing w:before="360" w:after="360"/>
      <w:ind w:left="862" w:right="862"/>
      <w:jc w:val="center"/>
    </w:pPr>
    <w:rPr>
      <w:b/>
      <w:i/>
      <w:iCs/>
      <w:color w:val="33987B" w:themeColor="accent1"/>
    </w:rPr>
  </w:style>
  <w:style w:type="character" w:customStyle="1" w:styleId="IntenseQuoteChar">
    <w:name w:val="Intense Quote Char"/>
    <w:basedOn w:val="DefaultParagraphFont"/>
    <w:link w:val="IntenseQuote"/>
    <w:uiPriority w:val="30"/>
    <w:rsid w:val="00170C16"/>
    <w:rPr>
      <w:rFonts w:ascii="Garamond" w:hAnsi="Garamond"/>
      <w:b/>
      <w:i/>
      <w:iCs/>
      <w:color w:val="33987B" w:themeColor="accent1"/>
      <w:sz w:val="22"/>
    </w:rPr>
  </w:style>
  <w:style w:type="character" w:styleId="IntenseReference">
    <w:name w:val="Intense Reference"/>
    <w:basedOn w:val="DefaultParagraphFont"/>
    <w:uiPriority w:val="32"/>
    <w:rsid w:val="00170C16"/>
    <w:rPr>
      <w:rFonts w:ascii="Avenir Book" w:hAnsi="Avenir Book"/>
      <w:b/>
      <w:bCs/>
      <w:smallCaps/>
      <w:color w:val="1CB3CD" w:themeColor="accent4"/>
      <w:spacing w:val="5"/>
    </w:rPr>
  </w:style>
  <w:style w:type="paragraph" w:styleId="NoSpacing">
    <w:name w:val="No Spacing"/>
    <w:uiPriority w:val="1"/>
    <w:qFormat/>
    <w:rsid w:val="00170C16"/>
    <w:rPr>
      <w:rFonts w:ascii="Garamond" w:hAnsi="Garamond"/>
      <w:sz w:val="22"/>
    </w:rPr>
  </w:style>
  <w:style w:type="character" w:styleId="SubtleEmphasis">
    <w:name w:val="Subtle Emphasis"/>
    <w:aliases w:val="Introduction"/>
    <w:basedOn w:val="DefaultParagraphFont"/>
    <w:uiPriority w:val="19"/>
    <w:qFormat/>
    <w:rsid w:val="00170C16"/>
    <w:rPr>
      <w:rFonts w:ascii="Garamond" w:hAnsi="Garamond"/>
      <w:b/>
      <w:i/>
      <w:iCs/>
      <w:color w:val="0E5967" w:themeColor="accent3"/>
      <w:sz w:val="24"/>
    </w:rPr>
  </w:style>
  <w:style w:type="character" w:styleId="Emphasis">
    <w:name w:val="Emphasis"/>
    <w:basedOn w:val="DefaultParagraphFont"/>
    <w:uiPriority w:val="20"/>
    <w:qFormat/>
    <w:rsid w:val="00170C16"/>
    <w:rPr>
      <w:rFonts w:ascii="Garamond" w:hAnsi="Garamond"/>
      <w:i/>
      <w:iCs/>
      <w:sz w:val="22"/>
    </w:rPr>
  </w:style>
  <w:style w:type="character" w:styleId="Strong">
    <w:name w:val="Strong"/>
    <w:basedOn w:val="DefaultParagraphFont"/>
    <w:uiPriority w:val="22"/>
    <w:qFormat/>
    <w:rsid w:val="00170C16"/>
    <w:rPr>
      <w:rFonts w:ascii="Garamond" w:hAnsi="Garamond"/>
      <w:b/>
      <w:bCs/>
    </w:rPr>
  </w:style>
  <w:style w:type="character" w:styleId="SubtleReference">
    <w:name w:val="Subtle Reference"/>
    <w:basedOn w:val="DefaultParagraphFont"/>
    <w:uiPriority w:val="31"/>
    <w:qFormat/>
    <w:rsid w:val="00170C16"/>
    <w:rPr>
      <w:rFonts w:ascii="Garamond" w:hAnsi="Garamond"/>
      <w:smallCaps/>
      <w:color w:val="757F7F" w:themeColor="text1" w:themeTint="A5"/>
    </w:rPr>
  </w:style>
  <w:style w:type="character" w:styleId="BookTitle">
    <w:name w:val="Book Title"/>
    <w:basedOn w:val="DefaultParagraphFont"/>
    <w:uiPriority w:val="33"/>
    <w:rsid w:val="00170C16"/>
    <w:rPr>
      <w:b/>
      <w:bCs/>
      <w:i/>
      <w:iCs/>
      <w:spacing w:val="5"/>
    </w:rPr>
  </w:style>
  <w:style w:type="paragraph" w:customStyle="1" w:styleId="Heading1numbered">
    <w:name w:val="Heading 1 numbered"/>
    <w:basedOn w:val="Heading1"/>
    <w:next w:val="Heading2numbered"/>
    <w:qFormat/>
    <w:rsid w:val="00170C16"/>
    <w:pPr>
      <w:numPr>
        <w:numId w:val="1"/>
      </w:numPr>
      <w:ind w:left="1077"/>
    </w:pPr>
  </w:style>
  <w:style w:type="paragraph" w:customStyle="1" w:styleId="Heading2numbered">
    <w:name w:val="Heading 2 numbered"/>
    <w:basedOn w:val="Heading2"/>
    <w:next w:val="Heading3numbered"/>
    <w:qFormat/>
    <w:rsid w:val="00170C16"/>
    <w:pPr>
      <w:numPr>
        <w:numId w:val="2"/>
      </w:numPr>
    </w:pPr>
  </w:style>
  <w:style w:type="paragraph" w:customStyle="1" w:styleId="Heading3numbered">
    <w:name w:val="Heading 3 numbered"/>
    <w:basedOn w:val="Heading3"/>
    <w:next w:val="Heading4numbered"/>
    <w:qFormat/>
    <w:rsid w:val="00170C16"/>
    <w:pPr>
      <w:numPr>
        <w:numId w:val="3"/>
      </w:numPr>
    </w:pPr>
  </w:style>
  <w:style w:type="paragraph" w:customStyle="1" w:styleId="Heading4numbered">
    <w:name w:val="Heading 4 numbered"/>
    <w:basedOn w:val="Heading4"/>
    <w:next w:val="Normal"/>
    <w:qFormat/>
    <w:rsid w:val="00170C16"/>
    <w:pPr>
      <w:numPr>
        <w:numId w:val="4"/>
      </w:numPr>
    </w:pPr>
  </w:style>
  <w:style w:type="paragraph" w:styleId="ListNumber">
    <w:name w:val="List Number"/>
    <w:basedOn w:val="Normal"/>
    <w:uiPriority w:val="99"/>
    <w:semiHidden/>
    <w:unhideWhenUsed/>
    <w:rsid w:val="00170C16"/>
    <w:pPr>
      <w:numPr>
        <w:numId w:val="9"/>
      </w:numPr>
      <w:contextualSpacing/>
    </w:pPr>
  </w:style>
  <w:style w:type="paragraph" w:styleId="TOC1">
    <w:name w:val="toc 1"/>
    <w:basedOn w:val="Normal"/>
    <w:next w:val="Normal"/>
    <w:autoRedefine/>
    <w:uiPriority w:val="39"/>
    <w:unhideWhenUsed/>
    <w:rsid w:val="00170C16"/>
    <w:pPr>
      <w:spacing w:after="100"/>
    </w:pPr>
    <w:rPr>
      <w:b/>
      <w:sz w:val="28"/>
    </w:rPr>
  </w:style>
  <w:style w:type="paragraph" w:styleId="TOC2">
    <w:name w:val="toc 2"/>
    <w:basedOn w:val="Normal"/>
    <w:next w:val="Normal"/>
    <w:autoRedefine/>
    <w:uiPriority w:val="39"/>
    <w:semiHidden/>
    <w:unhideWhenUsed/>
    <w:rsid w:val="00170C16"/>
    <w:pPr>
      <w:spacing w:after="100"/>
      <w:ind w:left="220"/>
    </w:pPr>
    <w:rPr>
      <w:b/>
      <w:sz w:val="28"/>
    </w:rPr>
  </w:style>
  <w:style w:type="paragraph" w:styleId="TOCHeading">
    <w:name w:val="TOC Heading"/>
    <w:basedOn w:val="Heading1"/>
    <w:next w:val="Normal"/>
    <w:uiPriority w:val="39"/>
    <w:semiHidden/>
    <w:unhideWhenUsed/>
    <w:qFormat/>
    <w:rsid w:val="00170C16"/>
    <w:pPr>
      <w:spacing w:before="240" w:after="0"/>
      <w:outlineLvl w:val="9"/>
    </w:pPr>
    <w:rPr>
      <w:rFonts w:cstheme="majorBidi"/>
      <w:smallCaps w:val="0"/>
      <w:color w:val="33987B" w:themeColor="accent1"/>
      <w:szCs w:val="32"/>
    </w:rPr>
  </w:style>
  <w:style w:type="paragraph" w:styleId="TOC3">
    <w:name w:val="toc 3"/>
    <w:basedOn w:val="Normal"/>
    <w:next w:val="Normal"/>
    <w:autoRedefine/>
    <w:uiPriority w:val="39"/>
    <w:semiHidden/>
    <w:unhideWhenUsed/>
    <w:rsid w:val="00170C16"/>
    <w:pPr>
      <w:spacing w:after="100"/>
      <w:ind w:left="440"/>
    </w:pPr>
    <w:rPr>
      <w:b/>
      <w:sz w:val="24"/>
    </w:rPr>
  </w:style>
  <w:style w:type="paragraph" w:styleId="TOC4">
    <w:name w:val="toc 4"/>
    <w:basedOn w:val="Normal"/>
    <w:next w:val="Normal"/>
    <w:autoRedefine/>
    <w:uiPriority w:val="39"/>
    <w:semiHidden/>
    <w:unhideWhenUsed/>
    <w:rsid w:val="00170C16"/>
    <w:pPr>
      <w:spacing w:after="100"/>
      <w:ind w:left="660"/>
    </w:pPr>
    <w:rPr>
      <w:sz w:val="24"/>
    </w:rPr>
  </w:style>
  <w:style w:type="paragraph" w:styleId="TOC5">
    <w:name w:val="toc 5"/>
    <w:basedOn w:val="Normal"/>
    <w:next w:val="Normal"/>
    <w:autoRedefine/>
    <w:uiPriority w:val="39"/>
    <w:semiHidden/>
    <w:unhideWhenUsed/>
    <w:rsid w:val="00170C16"/>
    <w:pPr>
      <w:spacing w:after="100"/>
      <w:ind w:left="880"/>
    </w:pPr>
  </w:style>
  <w:style w:type="paragraph" w:styleId="BodyText">
    <w:name w:val="Body Text"/>
    <w:basedOn w:val="Normal"/>
    <w:link w:val="BodyTextChar"/>
    <w:uiPriority w:val="99"/>
    <w:semiHidden/>
    <w:unhideWhenUsed/>
    <w:rsid w:val="00170C16"/>
    <w:pPr>
      <w:spacing w:after="120"/>
    </w:pPr>
  </w:style>
  <w:style w:type="character" w:customStyle="1" w:styleId="BodyTextChar">
    <w:name w:val="Body Text Char"/>
    <w:basedOn w:val="DefaultParagraphFont"/>
    <w:link w:val="BodyText"/>
    <w:uiPriority w:val="99"/>
    <w:semiHidden/>
    <w:rsid w:val="00170C16"/>
    <w:rPr>
      <w:rFonts w:ascii="Garamond" w:hAnsi="Garamond"/>
      <w:sz w:val="22"/>
    </w:rPr>
  </w:style>
  <w:style w:type="character" w:styleId="EndnoteReference">
    <w:name w:val="endnote reference"/>
    <w:basedOn w:val="DefaultParagraphFont"/>
    <w:uiPriority w:val="99"/>
    <w:semiHidden/>
    <w:unhideWhenUsed/>
    <w:rsid w:val="00170C16"/>
    <w:rPr>
      <w:rFonts w:ascii="Avenir Book" w:hAnsi="Avenir Book"/>
      <w:sz w:val="18"/>
      <w:vertAlign w:val="superscript"/>
    </w:rPr>
  </w:style>
  <w:style w:type="paragraph" w:styleId="EndnoteText">
    <w:name w:val="endnote text"/>
    <w:basedOn w:val="Normal"/>
    <w:link w:val="EndnoteTextChar"/>
    <w:uiPriority w:val="99"/>
    <w:semiHidden/>
    <w:unhideWhenUsed/>
    <w:rsid w:val="00170C16"/>
    <w:rPr>
      <w:sz w:val="18"/>
      <w:szCs w:val="20"/>
    </w:rPr>
  </w:style>
  <w:style w:type="character" w:customStyle="1" w:styleId="EndnoteTextChar">
    <w:name w:val="Endnote Text Char"/>
    <w:basedOn w:val="DefaultParagraphFont"/>
    <w:link w:val="EndnoteText"/>
    <w:uiPriority w:val="99"/>
    <w:semiHidden/>
    <w:rsid w:val="00170C16"/>
    <w:rPr>
      <w:rFonts w:ascii="Garamond" w:hAnsi="Garamond"/>
      <w:sz w:val="18"/>
      <w:szCs w:val="20"/>
    </w:rPr>
  </w:style>
  <w:style w:type="character" w:styleId="Hyperlink">
    <w:name w:val="Hyperlink"/>
    <w:basedOn w:val="DefaultParagraphFont"/>
    <w:uiPriority w:val="99"/>
    <w:unhideWhenUsed/>
    <w:rsid w:val="00456CBE"/>
    <w:rPr>
      <w:rFonts w:ascii="Garamond" w:hAnsi="Garamond"/>
      <w:color w:val="1CB3CD" w:themeColor="accent4"/>
      <w:u w:val="single"/>
    </w:rPr>
  </w:style>
  <w:style w:type="character" w:styleId="FollowedHyperlink">
    <w:name w:val="FollowedHyperlink"/>
    <w:basedOn w:val="DefaultParagraphFont"/>
    <w:uiPriority w:val="99"/>
    <w:semiHidden/>
    <w:unhideWhenUsed/>
    <w:rsid w:val="00456CBE"/>
    <w:rPr>
      <w:rFonts w:ascii="Garamond" w:hAnsi="Garamond"/>
      <w:color w:val="0E5967" w:themeColor="accent3"/>
      <w:u w:val="single"/>
    </w:rPr>
  </w:style>
  <w:style w:type="paragraph" w:styleId="Index1">
    <w:name w:val="index 1"/>
    <w:basedOn w:val="Normal"/>
    <w:next w:val="Normal"/>
    <w:autoRedefine/>
    <w:uiPriority w:val="99"/>
    <w:semiHidden/>
    <w:unhideWhenUsed/>
    <w:rsid w:val="00170C16"/>
    <w:pPr>
      <w:ind w:left="220" w:hanging="220"/>
    </w:pPr>
  </w:style>
  <w:style w:type="paragraph" w:styleId="IndexHeading">
    <w:name w:val="index heading"/>
    <w:basedOn w:val="Normal"/>
    <w:next w:val="Index1"/>
    <w:uiPriority w:val="99"/>
    <w:semiHidden/>
    <w:unhideWhenUsed/>
    <w:rsid w:val="00170C16"/>
    <w:rPr>
      <w:rFonts w:ascii="Avenir Black" w:eastAsiaTheme="majorEastAsia" w:hAnsi="Avenir Black" w:cstheme="majorBidi"/>
      <w:b/>
      <w:bCs/>
      <w:sz w:val="24"/>
    </w:rPr>
  </w:style>
  <w:style w:type="paragraph" w:styleId="Caption">
    <w:name w:val="caption"/>
    <w:basedOn w:val="Normal"/>
    <w:next w:val="Normal"/>
    <w:uiPriority w:val="35"/>
    <w:unhideWhenUsed/>
    <w:qFormat/>
    <w:rsid w:val="003A5032"/>
    <w:pPr>
      <w:spacing w:before="120" w:after="200"/>
    </w:pPr>
    <w:rPr>
      <w:i/>
      <w:iCs/>
      <w:color w:val="0E5967" w:themeColor="accent3"/>
      <w:sz w:val="20"/>
      <w:szCs w:val="18"/>
    </w:rPr>
  </w:style>
  <w:style w:type="paragraph" w:styleId="Header">
    <w:name w:val="header"/>
    <w:basedOn w:val="Normal"/>
    <w:link w:val="HeaderChar"/>
    <w:uiPriority w:val="99"/>
    <w:unhideWhenUsed/>
    <w:rsid w:val="00CB6E98"/>
    <w:pPr>
      <w:tabs>
        <w:tab w:val="center" w:pos="4513"/>
        <w:tab w:val="right" w:pos="9026"/>
      </w:tabs>
    </w:pPr>
  </w:style>
  <w:style w:type="character" w:customStyle="1" w:styleId="HeaderChar">
    <w:name w:val="Header Char"/>
    <w:basedOn w:val="DefaultParagraphFont"/>
    <w:link w:val="Header"/>
    <w:uiPriority w:val="99"/>
    <w:rsid w:val="00CB6E98"/>
    <w:rPr>
      <w:rFonts w:ascii="Garamond" w:hAnsi="Garamond"/>
      <w:sz w:val="22"/>
    </w:rPr>
  </w:style>
  <w:style w:type="paragraph" w:styleId="Footer">
    <w:name w:val="footer"/>
    <w:basedOn w:val="Normal"/>
    <w:link w:val="FooterChar"/>
    <w:uiPriority w:val="99"/>
    <w:unhideWhenUsed/>
    <w:rsid w:val="00CB6E98"/>
    <w:pPr>
      <w:tabs>
        <w:tab w:val="center" w:pos="4513"/>
        <w:tab w:val="right" w:pos="9026"/>
      </w:tabs>
    </w:pPr>
  </w:style>
  <w:style w:type="character" w:customStyle="1" w:styleId="FooterChar">
    <w:name w:val="Footer Char"/>
    <w:basedOn w:val="DefaultParagraphFont"/>
    <w:link w:val="Footer"/>
    <w:uiPriority w:val="99"/>
    <w:rsid w:val="00CB6E98"/>
    <w:rPr>
      <w:rFonts w:ascii="Garamond" w:hAnsi="Garamond"/>
      <w:sz w:val="22"/>
    </w:rPr>
  </w:style>
  <w:style w:type="table" w:styleId="ListTable7Colourful">
    <w:name w:val="List Table 7 Colorful"/>
    <w:aliases w:val="LIFE-AR tables"/>
    <w:basedOn w:val="TableNormal"/>
    <w:uiPriority w:val="52"/>
    <w:rsid w:val="003A5032"/>
    <w:pPr>
      <w:widowControl w:val="0"/>
      <w:autoSpaceDE w:val="0"/>
      <w:autoSpaceDN w:val="0"/>
    </w:pPr>
    <w:rPr>
      <w:color w:val="303434" w:themeColor="text1"/>
      <w:kern w:val="0"/>
      <w:sz w:val="20"/>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34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34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34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3434" w:themeColor="text1"/>
        </w:tcBorders>
        <w:shd w:val="clear" w:color="auto" w:fill="FFFFFF" w:themeFill="background1"/>
      </w:tcPr>
    </w:tblStylePr>
    <w:tblStylePr w:type="band1Vert">
      <w:tblPr/>
      <w:tcPr>
        <w:shd w:val="clear" w:color="auto" w:fill="D4D7D7" w:themeFill="text1" w:themeFillTint="33"/>
      </w:tcPr>
    </w:tblStylePr>
    <w:tblStylePr w:type="band1Horz">
      <w:tblPr/>
      <w:tcPr>
        <w:shd w:val="clear" w:color="auto" w:fill="D4D7D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3">
    <w:name w:val="List Table 3 Accent 3"/>
    <w:basedOn w:val="TableNormal"/>
    <w:uiPriority w:val="48"/>
    <w:rsid w:val="003A5032"/>
    <w:tblPr>
      <w:tblStyleRowBandSize w:val="1"/>
      <w:tblStyleColBandSize w:val="1"/>
      <w:tblBorders>
        <w:top w:val="single" w:sz="4" w:space="0" w:color="0E5967" w:themeColor="accent3"/>
        <w:left w:val="single" w:sz="4" w:space="0" w:color="0E5967" w:themeColor="accent3"/>
        <w:bottom w:val="single" w:sz="4" w:space="0" w:color="0E5967" w:themeColor="accent3"/>
        <w:right w:val="single" w:sz="4" w:space="0" w:color="0E5967" w:themeColor="accent3"/>
      </w:tblBorders>
    </w:tblPr>
    <w:tblStylePr w:type="firstRow">
      <w:rPr>
        <w:b/>
        <w:bCs/>
        <w:color w:val="FFFFFF" w:themeColor="background1"/>
      </w:rPr>
      <w:tblPr/>
      <w:tcPr>
        <w:shd w:val="clear" w:color="auto" w:fill="0E5967" w:themeFill="accent3"/>
      </w:tcPr>
    </w:tblStylePr>
    <w:tblStylePr w:type="lastRow">
      <w:rPr>
        <w:b/>
        <w:bCs/>
      </w:rPr>
      <w:tblPr/>
      <w:tcPr>
        <w:tcBorders>
          <w:top w:val="double" w:sz="4" w:space="0" w:color="0E59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E5967" w:themeColor="accent3"/>
          <w:right w:val="single" w:sz="4" w:space="0" w:color="0E5967" w:themeColor="accent3"/>
        </w:tcBorders>
      </w:tcPr>
    </w:tblStylePr>
    <w:tblStylePr w:type="band1Horz">
      <w:tblPr/>
      <w:tcPr>
        <w:tcBorders>
          <w:top w:val="single" w:sz="4" w:space="0" w:color="0E5967" w:themeColor="accent3"/>
          <w:bottom w:val="single" w:sz="4" w:space="0" w:color="0E59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E5967" w:themeColor="accent3"/>
          <w:left w:val="nil"/>
        </w:tcBorders>
      </w:tcPr>
    </w:tblStylePr>
    <w:tblStylePr w:type="swCell">
      <w:tblPr/>
      <w:tcPr>
        <w:tcBorders>
          <w:top w:val="double" w:sz="4" w:space="0" w:color="0E5967" w:themeColor="accent3"/>
          <w:right w:val="nil"/>
        </w:tcBorders>
      </w:tcPr>
    </w:tblStylePr>
  </w:style>
  <w:style w:type="character" w:styleId="UnresolvedMention">
    <w:name w:val="Unresolved Mention"/>
    <w:basedOn w:val="DefaultParagraphFont"/>
    <w:uiPriority w:val="99"/>
    <w:semiHidden/>
    <w:unhideWhenUsed/>
    <w:rsid w:val="00456CBE"/>
    <w:rPr>
      <w:color w:val="605E5C"/>
      <w:shd w:val="clear" w:color="auto" w:fill="E1DFDD"/>
    </w:rPr>
  </w:style>
  <w:style w:type="character" w:styleId="FootnoteReference">
    <w:name w:val="footnote reference"/>
    <w:uiPriority w:val="99"/>
    <w:semiHidden/>
    <w:unhideWhenUsed/>
    <w:rsid w:val="000E2738"/>
    <w:rPr>
      <w:vertAlign w:val="superscript"/>
    </w:rPr>
  </w:style>
  <w:style w:type="paragraph" w:styleId="FootnoteText">
    <w:name w:val="footnote text"/>
    <w:link w:val="FootnoteTextChar"/>
    <w:uiPriority w:val="99"/>
    <w:semiHidden/>
    <w:unhideWhenUsed/>
    <w:rsid w:val="000E2738"/>
    <w:rPr>
      <w:rFonts w:ascii="Arial" w:eastAsia="Arial" w:hAnsi="Arial" w:cs="Arial"/>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0E2738"/>
    <w:rPr>
      <w:rFonts w:ascii="Arial" w:eastAsia="Arial"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0E2738"/>
    <w:rPr>
      <w:sz w:val="16"/>
      <w:szCs w:val="16"/>
    </w:rPr>
  </w:style>
  <w:style w:type="paragraph" w:styleId="CommentText">
    <w:name w:val="annotation text"/>
    <w:basedOn w:val="Normal"/>
    <w:link w:val="CommentTextChar"/>
    <w:uiPriority w:val="99"/>
    <w:unhideWhenUsed/>
    <w:rsid w:val="000E2738"/>
    <w:rPr>
      <w:sz w:val="20"/>
      <w:szCs w:val="20"/>
    </w:rPr>
  </w:style>
  <w:style w:type="character" w:customStyle="1" w:styleId="CommentTextChar">
    <w:name w:val="Comment Text Char"/>
    <w:basedOn w:val="DefaultParagraphFont"/>
    <w:link w:val="CommentText"/>
    <w:uiPriority w:val="99"/>
    <w:rsid w:val="000E2738"/>
    <w:rPr>
      <w:rFonts w:ascii="Garamond" w:eastAsia="Arial" w:hAnsi="Garamond" w:cs="Arial"/>
      <w:kern w:val="0"/>
      <w:sz w:val="20"/>
      <w:szCs w:val="20"/>
      <w:lang w:val="en-GB" w:eastAsia="en-GB"/>
      <w14:ligatures w14:val="none"/>
    </w:rPr>
  </w:style>
  <w:style w:type="character" w:styleId="Mention">
    <w:name w:val="Mention"/>
    <w:basedOn w:val="DefaultParagraphFont"/>
    <w:uiPriority w:val="99"/>
    <w:unhideWhenUsed/>
    <w:rsid w:val="000E273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ife-ar.org/en/what-we-do/learning/applying-business-unusual-principles-to-reporting-and-monitoring-and-evaluation/reporting-tools/" TargetMode="External"/><Relationship Id="rId17" Type="http://schemas.openxmlformats.org/officeDocument/2006/relationships/hyperlink" Target="https://www.life-ar.org/documents/167/LIFE-AR_Most_Significant_Change_Interview_Script_-_Feb_2026.docx" TargetMode="External"/><Relationship Id="rId2" Type="http://schemas.openxmlformats.org/officeDocument/2006/relationships/customXml" Target="../customXml/item2.xml"/><Relationship Id="rId16" Type="http://schemas.openxmlformats.org/officeDocument/2006/relationships/hyperlink" Target="https://www.life-ar.org/documents/172/LIFE-AR-ImpactStoriesTemplate-Feb2026_F1oof1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fe-ar.org/en/what-we-do/learning/applying-business-unusual-principles-to-reporting-and-monitoring-and-evaluation/reporting-tools/" TargetMode="External"/><Relationship Id="rId5" Type="http://schemas.openxmlformats.org/officeDocument/2006/relationships/numbering" Target="numbering.xml"/><Relationship Id="rId15" Type="http://schemas.openxmlformats.org/officeDocument/2006/relationships/hyperlink" Target="https://www.life-ar.org/documents/172/LIFE-AR-ImpactStoriesTemplate-Feb2026_F1oof1N.doc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fe-ar.org/documents/174/GESI_guidance_for_annual_reporting-Feb2026_0FEtckn.doc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ife-ar.org/documents/167/LIFE-AR_Most_Significant_Change_Interview_Script_-_Feb_2026.docx" TargetMode="External"/><Relationship Id="rId1" Type="http://schemas.openxmlformats.org/officeDocument/2006/relationships/hyperlink" Target="https://www.life-ar.org/documents/172/LIFE-AR-ImpactStoriesTemplate-Feb2026_F1oof1N.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yline/Library/Group%20Containers/UBF8T346G9.Office/User%20Content.localized/Templates.localized/Template-%20simple%20doc.dotx" TargetMode="External"/></Relationships>
</file>

<file path=word/theme/theme1.xml><?xml version="1.0" encoding="utf-8"?>
<a:theme xmlns:a="http://schemas.openxmlformats.org/drawingml/2006/main" name="LIFE-AR3">
  <a:themeElements>
    <a:clrScheme name="LIFE-AR 2">
      <a:dk1>
        <a:srgbClr val="303434"/>
      </a:dk1>
      <a:lt1>
        <a:srgbClr val="FFFFFF"/>
      </a:lt1>
      <a:dk2>
        <a:srgbClr val="007E59"/>
      </a:dk2>
      <a:lt2>
        <a:srgbClr val="E5E7E7"/>
      </a:lt2>
      <a:accent1>
        <a:srgbClr val="33987B"/>
      </a:accent1>
      <a:accent2>
        <a:srgbClr val="B31006"/>
      </a:accent2>
      <a:accent3>
        <a:srgbClr val="0E5967"/>
      </a:accent3>
      <a:accent4>
        <a:srgbClr val="1CB3CD"/>
      </a:accent4>
      <a:accent5>
        <a:srgbClr val="2EA971"/>
      </a:accent5>
      <a:accent6>
        <a:srgbClr val="15869A"/>
      </a:accent6>
      <a:hlink>
        <a:srgbClr val="1CB3CD"/>
      </a:hlink>
      <a:folHlink>
        <a:srgbClr val="0E596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0f6c51-3b83-41c9-8a24-2214052e3896">
      <Terms xmlns="http://schemas.microsoft.com/office/infopath/2007/PartnerControls"/>
    </lcf76f155ced4ddcb4097134ff3c332f>
    <DateandTime xmlns="440f6c51-3b83-41c9-8a24-2214052e3896" xsi:nil="true"/>
    <TaxCatchAll xmlns="ba9240c2-8f64-4e62-bd63-8cc899a81401" xsi:nil="true"/>
    <_dlc_DocId xmlns="ba9240c2-8f64-4e62-bd63-8cc899a81401">Z6C2WRQCSEFN-638116358-45416</_dlc_DocId>
    <_dlc_DocIdUrl xmlns="ba9240c2-8f64-4e62-bd63-8cc899a81401">
      <Url>https://iied.sharepoint.com/sites/pro/10432/_layouts/15/DocIdRedir.aspx?ID=Z6C2WRQCSEFN-638116358-45416</Url>
      <Description>Z6C2WRQCSEFN-638116358-45416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9EBDFAE6D29FA4988047DF165CCBB49" ma:contentTypeVersion="19" ma:contentTypeDescription="Create a new document." ma:contentTypeScope="" ma:versionID="bb8d87b9354fde4b9ede36bdf545b38a">
  <xsd:schema xmlns:xsd="http://www.w3.org/2001/XMLSchema" xmlns:xs="http://www.w3.org/2001/XMLSchema" xmlns:p="http://schemas.microsoft.com/office/2006/metadata/properties" xmlns:ns2="ba9240c2-8f64-4e62-bd63-8cc899a81401" xmlns:ns3="440f6c51-3b83-41c9-8a24-2214052e3896" xmlns:ns4="07072125-73cc-46b2-9996-1f0cbc1f2dee" targetNamespace="http://schemas.microsoft.com/office/2006/metadata/properties" ma:root="true" ma:fieldsID="c7ac2b1a18ff5db70218e345c43c81c7" ns2:_="" ns3:_="" ns4:_="">
    <xsd:import namespace="ba9240c2-8f64-4e62-bd63-8cc899a81401"/>
    <xsd:import namespace="440f6c51-3b83-41c9-8a24-2214052e3896"/>
    <xsd:import namespace="07072125-73cc-46b2-9996-1f0cbc1f2d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240c2-8f64-4e62-bd63-8cc899a814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3bb142e4-c8ce-4d30-88a9-e66308162894}" ma:internalName="TaxCatchAll" ma:showField="CatchAllData" ma:web="ba9240c2-8f64-4e62-bd63-8cc899a81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0f6c51-3b83-41c9-8a24-2214052e38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c47509d-8003-4378-a92b-da3cfaafe5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ateandTime" ma:index="29"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072125-73cc-46b2-9996-1f0cbc1f2d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BDD5D-5FDF-41D7-8FDA-4B6A2ABD29A9}">
  <ds:schemaRefs>
    <ds:schemaRef ds:uri="http://schemas.microsoft.com/office/2006/metadata/properties"/>
    <ds:schemaRef ds:uri="http://schemas.microsoft.com/office/infopath/2007/PartnerControls"/>
    <ds:schemaRef ds:uri="440f6c51-3b83-41c9-8a24-2214052e3896"/>
    <ds:schemaRef ds:uri="ba9240c2-8f64-4e62-bd63-8cc899a81401"/>
  </ds:schemaRefs>
</ds:datastoreItem>
</file>

<file path=customXml/itemProps2.xml><?xml version="1.0" encoding="utf-8"?>
<ds:datastoreItem xmlns:ds="http://schemas.openxmlformats.org/officeDocument/2006/customXml" ds:itemID="{9C95CA61-38C2-4C0F-ADE9-0B1D130F3EE1}">
  <ds:schemaRefs>
    <ds:schemaRef ds:uri="http://schemas.microsoft.com/sharepoint/v3/contenttype/forms"/>
  </ds:schemaRefs>
</ds:datastoreItem>
</file>

<file path=customXml/itemProps3.xml><?xml version="1.0" encoding="utf-8"?>
<ds:datastoreItem xmlns:ds="http://schemas.openxmlformats.org/officeDocument/2006/customXml" ds:itemID="{5BB3CB46-73EC-407C-A992-DDE17967E645}">
  <ds:schemaRefs>
    <ds:schemaRef ds:uri="http://schemas.microsoft.com/sharepoint/events"/>
  </ds:schemaRefs>
</ds:datastoreItem>
</file>

<file path=customXml/itemProps4.xml><?xml version="1.0" encoding="utf-8"?>
<ds:datastoreItem xmlns:ds="http://schemas.openxmlformats.org/officeDocument/2006/customXml" ds:itemID="{7A2DA630-E0A1-4644-A0E8-DC2AD3CF2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240c2-8f64-4e62-bd63-8cc899a81401"/>
    <ds:schemaRef ds:uri="440f6c51-3b83-41c9-8a24-2214052e3896"/>
    <ds:schemaRef ds:uri="07072125-73cc-46b2-9996-1f0cbc1f2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simple doc.dotx</Template>
  <TotalTime>11</TotalTime>
  <Pages>14</Pages>
  <Words>3548</Words>
  <Characters>20548</Characters>
  <Application>Microsoft Office Word</Application>
  <DocSecurity>0</DocSecurity>
  <Lines>1208</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Maryline</dc:creator>
  <cp:keywords/>
  <dc:description/>
  <cp:lastModifiedBy>Maryline Mangenot</cp:lastModifiedBy>
  <cp:revision>15</cp:revision>
  <dcterms:created xsi:type="dcterms:W3CDTF">2026-09-04T14:13:00Z</dcterms:created>
  <dcterms:modified xsi:type="dcterms:W3CDTF">2026-09-04T14:24:00Z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0x01010039EBDFAE6D29FA4988047DF165CCBB49</vt:lpwstr>
  </property>
  <property fmtid="{D5CDD505-2E9C-101B-9397-08002B2CF9AE}" pid="3" name="_dlc_DocIdItemGuid">
    <vt:lpwstr>bc0bcca7-d10c-4691-9883-585958abca61</vt:lpwstr>
  </property>
  <property fmtid="{D5CDD505-2E9C-101B-9397-08002B2CF9AE}" pid="4" name="MediaServiceImageTags">
    <vt:lpwstr/>
  </property>
</Properties>
</file>